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A8F1D" w14:textId="77777777" w:rsidR="00EF6A30" w:rsidRDefault="00EF6A30" w:rsidP="00395A8B">
      <w:pPr>
        <w:spacing w:line="276" w:lineRule="auto"/>
        <w:rPr>
          <w:rFonts w:ascii="Arial" w:hAnsi="Arial" w:cs="Arial"/>
          <w:b/>
          <w:bCs/>
          <w:sz w:val="23"/>
          <w:szCs w:val="23"/>
        </w:rPr>
      </w:pPr>
    </w:p>
    <w:p w14:paraId="35F8ABED" w14:textId="3B1F26A6" w:rsidR="00473C8A" w:rsidRPr="008C2C66" w:rsidRDefault="00A3559E" w:rsidP="00395A8B">
      <w:pPr>
        <w:spacing w:line="276" w:lineRule="auto"/>
        <w:rPr>
          <w:rFonts w:ascii="Arial" w:hAnsi="Arial" w:cs="Arial"/>
          <w:b/>
          <w:bCs/>
          <w:sz w:val="23"/>
          <w:szCs w:val="23"/>
        </w:rPr>
      </w:pPr>
      <w:r w:rsidRPr="008C2C66">
        <w:rPr>
          <w:rFonts w:ascii="Arial" w:hAnsi="Arial" w:cs="Arial"/>
          <w:b/>
          <w:bCs/>
          <w:sz w:val="23"/>
          <w:szCs w:val="23"/>
        </w:rPr>
        <w:t>23 March</w:t>
      </w:r>
      <w:r w:rsidR="00A71212">
        <w:rPr>
          <w:rFonts w:ascii="Arial" w:hAnsi="Arial" w:cs="Arial"/>
          <w:b/>
          <w:bCs/>
          <w:sz w:val="23"/>
          <w:szCs w:val="23"/>
        </w:rPr>
        <w:t xml:space="preserve"> 2022</w:t>
      </w:r>
    </w:p>
    <w:p w14:paraId="54D21DE8" w14:textId="77777777" w:rsidR="00A3559E" w:rsidRPr="008C2C66" w:rsidRDefault="00A3559E" w:rsidP="00395A8B">
      <w:pPr>
        <w:spacing w:line="276" w:lineRule="auto"/>
        <w:rPr>
          <w:rFonts w:ascii="Arial" w:hAnsi="Arial" w:cs="Arial"/>
          <w:b/>
          <w:bCs/>
          <w:sz w:val="23"/>
          <w:szCs w:val="23"/>
        </w:rPr>
      </w:pPr>
    </w:p>
    <w:p w14:paraId="5BBE3E81" w14:textId="5ECA0076" w:rsidR="00E76FA3" w:rsidRPr="00EF6A30" w:rsidRDefault="00E76FA3" w:rsidP="00395A8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F6A30">
        <w:rPr>
          <w:rFonts w:ascii="Arial" w:hAnsi="Arial" w:cs="Arial"/>
          <w:b/>
          <w:bCs/>
          <w:sz w:val="22"/>
          <w:szCs w:val="22"/>
        </w:rPr>
        <w:t xml:space="preserve">Catholic bishops welcome </w:t>
      </w:r>
      <w:r w:rsidR="00E66FD4" w:rsidRPr="00EF6A30">
        <w:rPr>
          <w:rFonts w:ascii="Arial" w:hAnsi="Arial" w:cs="Arial"/>
          <w:b/>
          <w:bCs/>
          <w:sz w:val="22"/>
          <w:szCs w:val="22"/>
        </w:rPr>
        <w:t xml:space="preserve">Covid </w:t>
      </w:r>
      <w:r w:rsidR="00A3559E" w:rsidRPr="00EF6A30">
        <w:rPr>
          <w:rFonts w:ascii="Arial" w:hAnsi="Arial" w:cs="Arial"/>
          <w:b/>
          <w:bCs/>
          <w:sz w:val="22"/>
          <w:szCs w:val="22"/>
        </w:rPr>
        <w:t>restrictions easing in time for Easter</w:t>
      </w:r>
    </w:p>
    <w:p w14:paraId="7C71FC4F" w14:textId="77777777" w:rsidR="00E76FA3" w:rsidRPr="00EF6A30" w:rsidRDefault="00E76FA3" w:rsidP="00395A8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548CE94F" w14:textId="0DE268E5" w:rsidR="009B56D7" w:rsidRPr="00EF6A30" w:rsidRDefault="009B56D7" w:rsidP="00395A8B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 xml:space="preserve">The Catholic bishops of Aotearoa New Zealand </w:t>
      </w:r>
      <w:r w:rsidR="0089724A" w:rsidRPr="00EF6A30">
        <w:rPr>
          <w:rFonts w:ascii="Arial" w:hAnsi="Arial" w:cs="Arial"/>
          <w:sz w:val="22"/>
          <w:szCs w:val="22"/>
        </w:rPr>
        <w:t xml:space="preserve">are </w:t>
      </w:r>
      <w:r w:rsidR="009F74BF" w:rsidRPr="00EF6A30">
        <w:rPr>
          <w:rFonts w:ascii="Arial" w:hAnsi="Arial" w:cs="Arial"/>
          <w:sz w:val="22"/>
          <w:szCs w:val="22"/>
        </w:rPr>
        <w:t xml:space="preserve">relieved </w:t>
      </w:r>
      <w:r w:rsidR="0089724A" w:rsidRPr="00EF6A30">
        <w:rPr>
          <w:rFonts w:ascii="Arial" w:hAnsi="Arial" w:cs="Arial"/>
          <w:sz w:val="22"/>
          <w:szCs w:val="22"/>
        </w:rPr>
        <w:t xml:space="preserve">that </w:t>
      </w:r>
      <w:r w:rsidR="000F5BD3" w:rsidRPr="00EF6A30">
        <w:rPr>
          <w:rFonts w:ascii="Arial" w:hAnsi="Arial" w:cs="Arial"/>
          <w:sz w:val="22"/>
          <w:szCs w:val="22"/>
        </w:rPr>
        <w:t xml:space="preserve">the use of </w:t>
      </w:r>
      <w:r w:rsidR="0089724A" w:rsidRPr="00EF6A30">
        <w:rPr>
          <w:rFonts w:ascii="Arial" w:hAnsi="Arial" w:cs="Arial"/>
          <w:sz w:val="22"/>
          <w:szCs w:val="22"/>
        </w:rPr>
        <w:t>vaccine passes</w:t>
      </w:r>
      <w:r w:rsidR="000F5BD3" w:rsidRPr="00EF6A30">
        <w:rPr>
          <w:rFonts w:ascii="Arial" w:hAnsi="Arial" w:cs="Arial"/>
          <w:sz w:val="22"/>
          <w:szCs w:val="22"/>
        </w:rPr>
        <w:t xml:space="preserve"> is ending</w:t>
      </w:r>
      <w:r w:rsidR="0089724A" w:rsidRPr="00EF6A30">
        <w:rPr>
          <w:rFonts w:ascii="Arial" w:hAnsi="Arial" w:cs="Arial"/>
          <w:sz w:val="22"/>
          <w:szCs w:val="22"/>
        </w:rPr>
        <w:t xml:space="preserve"> and restricted numbers </w:t>
      </w:r>
      <w:r w:rsidR="00A947C6">
        <w:rPr>
          <w:rFonts w:ascii="Arial" w:hAnsi="Arial" w:cs="Arial"/>
          <w:sz w:val="22"/>
          <w:szCs w:val="22"/>
        </w:rPr>
        <w:t xml:space="preserve">of people allowed </w:t>
      </w:r>
      <w:r w:rsidR="0089724A" w:rsidRPr="00EF6A30">
        <w:rPr>
          <w:rFonts w:ascii="Arial" w:hAnsi="Arial" w:cs="Arial"/>
          <w:sz w:val="22"/>
          <w:szCs w:val="22"/>
        </w:rPr>
        <w:t>at Mass</w:t>
      </w:r>
      <w:r w:rsidR="00A947C6">
        <w:rPr>
          <w:rFonts w:ascii="Arial" w:hAnsi="Arial" w:cs="Arial"/>
          <w:sz w:val="22"/>
          <w:szCs w:val="22"/>
        </w:rPr>
        <w:t xml:space="preserve"> </w:t>
      </w:r>
      <w:r w:rsidR="0089724A" w:rsidRPr="00EF6A30">
        <w:rPr>
          <w:rFonts w:ascii="Arial" w:hAnsi="Arial" w:cs="Arial"/>
          <w:sz w:val="22"/>
          <w:szCs w:val="22"/>
        </w:rPr>
        <w:t>eased in time for Easter.</w:t>
      </w:r>
    </w:p>
    <w:p w14:paraId="1B60A891" w14:textId="77777777" w:rsidR="0089724A" w:rsidRPr="00EF6A30" w:rsidRDefault="0089724A" w:rsidP="00395A8B">
      <w:pPr>
        <w:spacing w:line="276" w:lineRule="auto"/>
        <w:rPr>
          <w:rFonts w:ascii="Arial" w:hAnsi="Arial" w:cs="Arial"/>
          <w:sz w:val="22"/>
          <w:szCs w:val="22"/>
        </w:rPr>
      </w:pPr>
    </w:p>
    <w:p w14:paraId="49721E32" w14:textId="50EAE697" w:rsidR="0089724A" w:rsidRPr="00EF6A30" w:rsidRDefault="00231CEA" w:rsidP="00395A8B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>The Government announced today that the limit of 100 allowed with a vaccine pass at a religious gathering such as Mass will double to 200 from</w:t>
      </w:r>
      <w:r w:rsidR="00C06DA6" w:rsidRPr="00EF6A30">
        <w:rPr>
          <w:rFonts w:ascii="Arial" w:hAnsi="Arial" w:cs="Arial"/>
          <w:sz w:val="22"/>
          <w:szCs w:val="22"/>
        </w:rPr>
        <w:t xml:space="preserve"> 11.59pm </w:t>
      </w:r>
      <w:r w:rsidR="00B32DB9" w:rsidRPr="00EF6A30">
        <w:rPr>
          <w:rFonts w:ascii="Arial" w:hAnsi="Arial" w:cs="Arial"/>
          <w:sz w:val="22"/>
          <w:szCs w:val="22"/>
        </w:rPr>
        <w:t>on Friday</w:t>
      </w:r>
      <w:r w:rsidR="00C06DA6" w:rsidRPr="00EF6A30">
        <w:rPr>
          <w:rFonts w:ascii="Arial" w:hAnsi="Arial" w:cs="Arial"/>
          <w:sz w:val="22"/>
          <w:szCs w:val="22"/>
        </w:rPr>
        <w:t xml:space="preserve"> night</w:t>
      </w:r>
      <w:r w:rsidR="00855666" w:rsidRPr="00EF6A30">
        <w:rPr>
          <w:rFonts w:ascii="Arial" w:hAnsi="Arial" w:cs="Arial"/>
          <w:sz w:val="22"/>
          <w:szCs w:val="22"/>
        </w:rPr>
        <w:t xml:space="preserve">. </w:t>
      </w:r>
      <w:r w:rsidR="00C06DA6" w:rsidRPr="00EF6A30">
        <w:rPr>
          <w:rFonts w:ascii="Arial" w:hAnsi="Arial" w:cs="Arial"/>
          <w:sz w:val="22"/>
          <w:szCs w:val="22"/>
        </w:rPr>
        <w:t xml:space="preserve"> </w:t>
      </w:r>
      <w:r w:rsidR="00855666" w:rsidRPr="00EF6A30">
        <w:rPr>
          <w:rFonts w:ascii="Arial" w:hAnsi="Arial" w:cs="Arial"/>
          <w:sz w:val="22"/>
          <w:szCs w:val="22"/>
        </w:rPr>
        <w:t>Masks must still be worn indoors, but people will no longer have to scan QR codes. V</w:t>
      </w:r>
      <w:r w:rsidR="00C06DA6" w:rsidRPr="00EF6A30">
        <w:rPr>
          <w:rFonts w:ascii="Arial" w:hAnsi="Arial" w:cs="Arial"/>
          <w:sz w:val="22"/>
          <w:szCs w:val="22"/>
        </w:rPr>
        <w:t>accine passes will no</w:t>
      </w:r>
      <w:r w:rsidR="00547818" w:rsidRPr="00EF6A30">
        <w:rPr>
          <w:rFonts w:ascii="Arial" w:hAnsi="Arial" w:cs="Arial"/>
          <w:sz w:val="22"/>
          <w:szCs w:val="22"/>
        </w:rPr>
        <w:t>t</w:t>
      </w:r>
      <w:r w:rsidR="00C06DA6" w:rsidRPr="00EF6A30">
        <w:rPr>
          <w:rFonts w:ascii="Arial" w:hAnsi="Arial" w:cs="Arial"/>
          <w:sz w:val="22"/>
          <w:szCs w:val="22"/>
        </w:rPr>
        <w:t xml:space="preserve"> be required from </w:t>
      </w:r>
      <w:r w:rsidR="00547818" w:rsidRPr="00EF6A30">
        <w:rPr>
          <w:rFonts w:ascii="Arial" w:hAnsi="Arial" w:cs="Arial"/>
          <w:sz w:val="22"/>
          <w:szCs w:val="22"/>
        </w:rPr>
        <w:t xml:space="preserve">11.59pm on </w:t>
      </w:r>
      <w:r w:rsidR="00C06DA6" w:rsidRPr="00EF6A30">
        <w:rPr>
          <w:rFonts w:ascii="Arial" w:hAnsi="Arial" w:cs="Arial"/>
          <w:sz w:val="22"/>
          <w:szCs w:val="22"/>
        </w:rPr>
        <w:t>4 April</w:t>
      </w:r>
      <w:r w:rsidR="00855666" w:rsidRPr="00EF6A30">
        <w:rPr>
          <w:rFonts w:ascii="Arial" w:hAnsi="Arial" w:cs="Arial"/>
          <w:sz w:val="22"/>
          <w:szCs w:val="22"/>
        </w:rPr>
        <w:t xml:space="preserve">.  </w:t>
      </w:r>
    </w:p>
    <w:p w14:paraId="4A837660" w14:textId="77777777" w:rsidR="003620C0" w:rsidRPr="00EF6A30" w:rsidRDefault="003620C0" w:rsidP="00395A8B">
      <w:pPr>
        <w:spacing w:line="276" w:lineRule="auto"/>
        <w:rPr>
          <w:rFonts w:ascii="Arial" w:hAnsi="Arial" w:cs="Arial"/>
          <w:sz w:val="22"/>
          <w:szCs w:val="22"/>
        </w:rPr>
      </w:pPr>
    </w:p>
    <w:p w14:paraId="1A7E16CF" w14:textId="01B1641A" w:rsidR="003620C0" w:rsidRPr="00EF6A30" w:rsidRDefault="003620C0" w:rsidP="00395A8B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 xml:space="preserve">Until the latter date, the number of </w:t>
      </w:r>
      <w:r w:rsidR="009A553E" w:rsidRPr="00EF6A30">
        <w:rPr>
          <w:rFonts w:ascii="Arial" w:hAnsi="Arial" w:cs="Arial"/>
          <w:sz w:val="22"/>
          <w:szCs w:val="22"/>
        </w:rPr>
        <w:t xml:space="preserve">people allowed at a Mass without a vaccine-pass requirement remains at 25, according to </w:t>
      </w:r>
      <w:r w:rsidR="00DD23E2" w:rsidRPr="00EF6A30">
        <w:rPr>
          <w:rFonts w:ascii="Arial" w:hAnsi="Arial" w:cs="Arial"/>
          <w:sz w:val="22"/>
          <w:szCs w:val="22"/>
        </w:rPr>
        <w:t>the Government’s Covid-19 website.</w:t>
      </w:r>
    </w:p>
    <w:p w14:paraId="24AB3A73" w14:textId="77777777" w:rsidR="00C06DA6" w:rsidRPr="00EF6A30" w:rsidRDefault="00C06DA6" w:rsidP="00395A8B">
      <w:pPr>
        <w:spacing w:line="276" w:lineRule="auto"/>
        <w:rPr>
          <w:rFonts w:ascii="Arial" w:hAnsi="Arial" w:cs="Arial"/>
          <w:sz w:val="22"/>
          <w:szCs w:val="22"/>
        </w:rPr>
      </w:pPr>
    </w:p>
    <w:p w14:paraId="611787C2" w14:textId="6AC0DFFB" w:rsidR="00C06DA6" w:rsidRPr="00EF6A30" w:rsidRDefault="00FE350C" w:rsidP="00395A8B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 xml:space="preserve">“It is really welcome that these restrictions are being eased </w:t>
      </w:r>
      <w:r w:rsidR="00D27CD4" w:rsidRPr="00EF6A30">
        <w:rPr>
          <w:rFonts w:ascii="Arial" w:hAnsi="Arial" w:cs="Arial"/>
          <w:sz w:val="22"/>
          <w:szCs w:val="22"/>
        </w:rPr>
        <w:t xml:space="preserve">in the middle of Lent and with Easter </w:t>
      </w:r>
      <w:r w:rsidR="00213840" w:rsidRPr="00EF6A30">
        <w:rPr>
          <w:rFonts w:ascii="Arial" w:hAnsi="Arial" w:cs="Arial"/>
          <w:sz w:val="22"/>
          <w:szCs w:val="22"/>
        </w:rPr>
        <w:t xml:space="preserve">just over three weeks away,” said Bishop of Auckland Stephen Lowe, Secretary of the </w:t>
      </w:r>
      <w:r w:rsidR="000A067E" w:rsidRPr="00EF6A30">
        <w:rPr>
          <w:rFonts w:ascii="Arial" w:hAnsi="Arial" w:cs="Arial"/>
          <w:sz w:val="22"/>
          <w:szCs w:val="22"/>
        </w:rPr>
        <w:t>N</w:t>
      </w:r>
      <w:r w:rsidR="00213840" w:rsidRPr="00EF6A30">
        <w:rPr>
          <w:rFonts w:ascii="Arial" w:hAnsi="Arial" w:cs="Arial"/>
          <w:sz w:val="22"/>
          <w:szCs w:val="22"/>
        </w:rPr>
        <w:t>Z Catholic Bishops Conference.</w:t>
      </w:r>
    </w:p>
    <w:p w14:paraId="6D4E5C6C" w14:textId="77777777" w:rsidR="003F0E01" w:rsidRPr="00EF6A30" w:rsidRDefault="003F0E01" w:rsidP="00395A8B">
      <w:pPr>
        <w:spacing w:line="276" w:lineRule="auto"/>
        <w:rPr>
          <w:rFonts w:ascii="Arial" w:hAnsi="Arial" w:cs="Arial"/>
          <w:sz w:val="22"/>
          <w:szCs w:val="22"/>
        </w:rPr>
      </w:pPr>
    </w:p>
    <w:p w14:paraId="6270FE9B" w14:textId="0CD13F9A" w:rsidR="00BB3872" w:rsidRPr="00EF6A30" w:rsidRDefault="003F0E01" w:rsidP="00395A8B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 xml:space="preserve">“While the bishops supported vaccine passes and </w:t>
      </w:r>
      <w:r w:rsidR="00A46602" w:rsidRPr="00EF6A30">
        <w:rPr>
          <w:rFonts w:ascii="Arial" w:hAnsi="Arial" w:cs="Arial"/>
          <w:sz w:val="22"/>
          <w:szCs w:val="22"/>
        </w:rPr>
        <w:t>similar</w:t>
      </w:r>
      <w:r w:rsidRPr="00EF6A30">
        <w:rPr>
          <w:rFonts w:ascii="Arial" w:hAnsi="Arial" w:cs="Arial"/>
          <w:sz w:val="22"/>
          <w:szCs w:val="22"/>
        </w:rPr>
        <w:t xml:space="preserve"> restrictions when they were introduced</w:t>
      </w:r>
      <w:r w:rsidR="00793A54" w:rsidRPr="00EF6A30">
        <w:rPr>
          <w:rFonts w:ascii="Arial" w:hAnsi="Arial" w:cs="Arial"/>
          <w:sz w:val="22"/>
          <w:szCs w:val="22"/>
        </w:rPr>
        <w:t xml:space="preserve"> last November</w:t>
      </w:r>
      <w:r w:rsidRPr="00EF6A30">
        <w:rPr>
          <w:rFonts w:ascii="Arial" w:hAnsi="Arial" w:cs="Arial"/>
          <w:sz w:val="22"/>
          <w:szCs w:val="22"/>
        </w:rPr>
        <w:t xml:space="preserve">, we </w:t>
      </w:r>
      <w:r w:rsidR="00A46602" w:rsidRPr="00EF6A30">
        <w:rPr>
          <w:rFonts w:ascii="Arial" w:hAnsi="Arial" w:cs="Arial"/>
          <w:sz w:val="22"/>
          <w:szCs w:val="22"/>
        </w:rPr>
        <w:t xml:space="preserve">said our support </w:t>
      </w:r>
      <w:r w:rsidR="007D4AB4" w:rsidRPr="00EF6A30">
        <w:rPr>
          <w:rFonts w:ascii="Arial" w:hAnsi="Arial" w:cs="Arial"/>
          <w:sz w:val="22"/>
          <w:szCs w:val="22"/>
        </w:rPr>
        <w:t xml:space="preserve">was based on the pandemic emergency </w:t>
      </w:r>
      <w:r w:rsidR="00395A8B" w:rsidRPr="00EF6A30">
        <w:rPr>
          <w:rFonts w:ascii="Arial" w:hAnsi="Arial" w:cs="Arial"/>
          <w:sz w:val="22"/>
          <w:szCs w:val="22"/>
        </w:rPr>
        <w:t xml:space="preserve">as </w:t>
      </w:r>
      <w:r w:rsidR="00793A54" w:rsidRPr="00EF6A30">
        <w:rPr>
          <w:rFonts w:ascii="Arial" w:hAnsi="Arial" w:cs="Arial"/>
          <w:sz w:val="22"/>
          <w:szCs w:val="22"/>
        </w:rPr>
        <w:t xml:space="preserve">it </w:t>
      </w:r>
      <w:r w:rsidR="007D4AB4" w:rsidRPr="00EF6A30">
        <w:rPr>
          <w:rFonts w:ascii="Arial" w:hAnsi="Arial" w:cs="Arial"/>
          <w:sz w:val="22"/>
          <w:szCs w:val="22"/>
        </w:rPr>
        <w:t>was at the time</w:t>
      </w:r>
      <w:r w:rsidR="007E4DBC" w:rsidRPr="00EF6A30">
        <w:rPr>
          <w:rFonts w:ascii="Arial" w:hAnsi="Arial" w:cs="Arial"/>
          <w:sz w:val="22"/>
          <w:szCs w:val="22"/>
        </w:rPr>
        <w:t xml:space="preserve">,” said Bishop Lowe. </w:t>
      </w:r>
    </w:p>
    <w:p w14:paraId="0AB0D1FD" w14:textId="526AD8B0" w:rsidR="00BB3872" w:rsidRPr="00EF6A30" w:rsidRDefault="00D97D8A" w:rsidP="00395A8B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 xml:space="preserve"> </w:t>
      </w:r>
    </w:p>
    <w:p w14:paraId="203ED7DD" w14:textId="3AE6EA95" w:rsidR="009238BA" w:rsidRPr="00EF6A30" w:rsidRDefault="007E4DBC" w:rsidP="009238BA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>“</w:t>
      </w:r>
      <w:r w:rsidR="00D97D8A" w:rsidRPr="00EF6A30">
        <w:rPr>
          <w:rFonts w:ascii="Arial" w:hAnsi="Arial" w:cs="Arial"/>
          <w:sz w:val="22"/>
          <w:szCs w:val="22"/>
        </w:rPr>
        <w:t xml:space="preserve">We are well aware of the toll the emergency measures have taken, with many people experiencing serious and at times unforeseen hardships. </w:t>
      </w:r>
      <w:r w:rsidRPr="00EF6A30">
        <w:rPr>
          <w:rFonts w:ascii="Arial" w:hAnsi="Arial" w:cs="Arial"/>
          <w:sz w:val="22"/>
          <w:szCs w:val="22"/>
        </w:rPr>
        <w:t xml:space="preserve">With medical experts </w:t>
      </w:r>
      <w:r w:rsidR="00BB3872" w:rsidRPr="00EF6A30">
        <w:rPr>
          <w:rFonts w:ascii="Arial" w:hAnsi="Arial" w:cs="Arial"/>
          <w:sz w:val="22"/>
          <w:szCs w:val="22"/>
        </w:rPr>
        <w:t xml:space="preserve">now telling us the omicron wave is peaking and starting to reduce in some places, </w:t>
      </w:r>
      <w:r w:rsidR="00BB6A5A" w:rsidRPr="00EF6A30">
        <w:rPr>
          <w:rFonts w:ascii="Arial" w:hAnsi="Arial" w:cs="Arial"/>
          <w:sz w:val="22"/>
          <w:szCs w:val="22"/>
        </w:rPr>
        <w:t xml:space="preserve">it </w:t>
      </w:r>
      <w:r w:rsidR="005844EF" w:rsidRPr="00EF6A30">
        <w:rPr>
          <w:rFonts w:ascii="Arial" w:hAnsi="Arial" w:cs="Arial"/>
          <w:sz w:val="22"/>
          <w:szCs w:val="22"/>
        </w:rPr>
        <w:t xml:space="preserve">is </w:t>
      </w:r>
      <w:r w:rsidR="00BB6A5A" w:rsidRPr="00EF6A30">
        <w:rPr>
          <w:rFonts w:ascii="Arial" w:hAnsi="Arial" w:cs="Arial"/>
          <w:sz w:val="22"/>
          <w:szCs w:val="22"/>
        </w:rPr>
        <w:t xml:space="preserve">good to see </w:t>
      </w:r>
      <w:r w:rsidR="005844EF" w:rsidRPr="00EF6A30">
        <w:rPr>
          <w:rFonts w:ascii="Arial" w:hAnsi="Arial" w:cs="Arial"/>
          <w:sz w:val="22"/>
          <w:szCs w:val="22"/>
        </w:rPr>
        <w:t xml:space="preserve">some of </w:t>
      </w:r>
      <w:r w:rsidR="00BB3872" w:rsidRPr="00EF6A30">
        <w:rPr>
          <w:rFonts w:ascii="Arial" w:hAnsi="Arial" w:cs="Arial"/>
          <w:sz w:val="22"/>
          <w:szCs w:val="22"/>
        </w:rPr>
        <w:t xml:space="preserve">these restrictions </w:t>
      </w:r>
      <w:r w:rsidR="00BB6A5A" w:rsidRPr="00EF6A30">
        <w:rPr>
          <w:rFonts w:ascii="Arial" w:hAnsi="Arial" w:cs="Arial"/>
          <w:sz w:val="22"/>
          <w:szCs w:val="22"/>
        </w:rPr>
        <w:t>com</w:t>
      </w:r>
      <w:r w:rsidR="005844EF" w:rsidRPr="00EF6A30">
        <w:rPr>
          <w:rFonts w:ascii="Arial" w:hAnsi="Arial" w:cs="Arial"/>
          <w:sz w:val="22"/>
          <w:szCs w:val="22"/>
        </w:rPr>
        <w:t>ing</w:t>
      </w:r>
      <w:r w:rsidR="00BB6A5A" w:rsidRPr="00EF6A30">
        <w:rPr>
          <w:rFonts w:ascii="Arial" w:hAnsi="Arial" w:cs="Arial"/>
          <w:sz w:val="22"/>
          <w:szCs w:val="22"/>
        </w:rPr>
        <w:t xml:space="preserve"> to an end.</w:t>
      </w:r>
    </w:p>
    <w:p w14:paraId="4816D200" w14:textId="77777777" w:rsidR="009238BA" w:rsidRPr="00EF6A30" w:rsidRDefault="009238BA" w:rsidP="009238BA">
      <w:pPr>
        <w:spacing w:line="276" w:lineRule="auto"/>
        <w:rPr>
          <w:rFonts w:ascii="Arial" w:hAnsi="Arial" w:cs="Arial"/>
          <w:sz w:val="22"/>
          <w:szCs w:val="22"/>
        </w:rPr>
      </w:pPr>
    </w:p>
    <w:p w14:paraId="25EC0E1B" w14:textId="760A005E" w:rsidR="009238BA" w:rsidRPr="00EF6A30" w:rsidRDefault="009238BA" w:rsidP="009238BA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 xml:space="preserve">“However, this is not yet </w:t>
      </w:r>
      <w:r w:rsidR="00C14F74" w:rsidRPr="00EF6A30">
        <w:rPr>
          <w:rFonts w:ascii="Arial" w:hAnsi="Arial" w:cs="Arial"/>
          <w:sz w:val="22"/>
          <w:szCs w:val="22"/>
        </w:rPr>
        <w:t>life</w:t>
      </w:r>
      <w:r w:rsidRPr="00EF6A30">
        <w:rPr>
          <w:rFonts w:ascii="Arial" w:hAnsi="Arial" w:cs="Arial"/>
          <w:sz w:val="22"/>
          <w:szCs w:val="22"/>
        </w:rPr>
        <w:t xml:space="preserve"> as normal. We know that the virus will continue to have an impact on the way we celebrate in our churches for a while yet. We need to remain cautious and continue to wear masks and practi</w:t>
      </w:r>
      <w:r w:rsidR="00693802" w:rsidRPr="00EF6A30">
        <w:rPr>
          <w:rFonts w:ascii="Arial" w:hAnsi="Arial" w:cs="Arial"/>
          <w:sz w:val="22"/>
          <w:szCs w:val="22"/>
        </w:rPr>
        <w:t>s</w:t>
      </w:r>
      <w:r w:rsidRPr="00EF6A30">
        <w:rPr>
          <w:rFonts w:ascii="Arial" w:hAnsi="Arial" w:cs="Arial"/>
          <w:sz w:val="22"/>
          <w:szCs w:val="22"/>
        </w:rPr>
        <w:t>e social distancing. And we will need to avoid certain ways of celebrating rituals that might make it easier for infections to spread.</w:t>
      </w:r>
      <w:r w:rsidR="00C14F74" w:rsidRPr="00EF6A30">
        <w:rPr>
          <w:rFonts w:ascii="Arial" w:hAnsi="Arial" w:cs="Arial"/>
          <w:sz w:val="22"/>
          <w:szCs w:val="22"/>
        </w:rPr>
        <w:t>”</w:t>
      </w:r>
      <w:r w:rsidRPr="00EF6A30">
        <w:rPr>
          <w:rFonts w:ascii="Arial" w:hAnsi="Arial" w:cs="Arial"/>
          <w:sz w:val="22"/>
          <w:szCs w:val="22"/>
        </w:rPr>
        <w:t xml:space="preserve"> </w:t>
      </w:r>
    </w:p>
    <w:p w14:paraId="314D9654" w14:textId="77777777" w:rsidR="009238BA" w:rsidRPr="00EF6A30" w:rsidRDefault="009238BA" w:rsidP="00395A8B">
      <w:pPr>
        <w:spacing w:line="276" w:lineRule="auto"/>
        <w:rPr>
          <w:rFonts w:ascii="Arial" w:hAnsi="Arial" w:cs="Arial"/>
          <w:sz w:val="22"/>
          <w:szCs w:val="22"/>
        </w:rPr>
      </w:pPr>
    </w:p>
    <w:p w14:paraId="13DE0103" w14:textId="451ED2EF" w:rsidR="009B56D7" w:rsidRPr="00EF6A30" w:rsidRDefault="00BA15E5" w:rsidP="00395A8B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 xml:space="preserve">Good Friday </w:t>
      </w:r>
      <w:r w:rsidR="004F3972" w:rsidRPr="00EF6A30">
        <w:rPr>
          <w:rFonts w:ascii="Arial" w:hAnsi="Arial" w:cs="Arial"/>
          <w:sz w:val="22"/>
          <w:szCs w:val="22"/>
        </w:rPr>
        <w:t xml:space="preserve">is </w:t>
      </w:r>
      <w:r w:rsidR="003620C0" w:rsidRPr="00EF6A30">
        <w:rPr>
          <w:rFonts w:ascii="Arial" w:hAnsi="Arial" w:cs="Arial"/>
          <w:sz w:val="22"/>
          <w:szCs w:val="22"/>
        </w:rPr>
        <w:t>April 15, with Easter Sunday two days later.</w:t>
      </w:r>
      <w:r w:rsidR="00BE3303" w:rsidRPr="00EF6A30">
        <w:rPr>
          <w:rFonts w:ascii="Arial" w:hAnsi="Arial" w:cs="Arial"/>
          <w:sz w:val="22"/>
          <w:szCs w:val="22"/>
        </w:rPr>
        <w:t xml:space="preserve"> The Prime Minister said the Government would announce any changes to the Traffic Light system</w:t>
      </w:r>
      <w:r w:rsidR="008C1EB3" w:rsidRPr="00EF6A30">
        <w:rPr>
          <w:rFonts w:ascii="Arial" w:hAnsi="Arial" w:cs="Arial"/>
          <w:sz w:val="22"/>
          <w:szCs w:val="22"/>
        </w:rPr>
        <w:t xml:space="preserve"> colour</w:t>
      </w:r>
      <w:r w:rsidR="002E728E">
        <w:rPr>
          <w:rFonts w:ascii="Arial" w:hAnsi="Arial" w:cs="Arial"/>
          <w:sz w:val="22"/>
          <w:szCs w:val="22"/>
        </w:rPr>
        <w:t>-setting</w:t>
      </w:r>
      <w:r w:rsidR="00BE3303" w:rsidRPr="00EF6A30">
        <w:rPr>
          <w:rFonts w:ascii="Arial" w:hAnsi="Arial" w:cs="Arial"/>
          <w:sz w:val="22"/>
          <w:szCs w:val="22"/>
        </w:rPr>
        <w:t xml:space="preserve"> on 4 April. At present, the whole country is in Red</w:t>
      </w:r>
      <w:r w:rsidR="00D22C97" w:rsidRPr="00EF6A30">
        <w:rPr>
          <w:rFonts w:ascii="Arial" w:hAnsi="Arial" w:cs="Arial"/>
          <w:sz w:val="22"/>
          <w:szCs w:val="22"/>
        </w:rPr>
        <w:t xml:space="preserve">.  </w:t>
      </w:r>
    </w:p>
    <w:p w14:paraId="7442C0A7" w14:textId="77777777" w:rsidR="009744CD" w:rsidRPr="00EF6A30" w:rsidRDefault="009744CD" w:rsidP="00395A8B">
      <w:pPr>
        <w:spacing w:line="276" w:lineRule="auto"/>
        <w:rPr>
          <w:rFonts w:ascii="Arial" w:hAnsi="Arial" w:cs="Arial"/>
          <w:sz w:val="22"/>
          <w:szCs w:val="22"/>
        </w:rPr>
      </w:pPr>
    </w:p>
    <w:p w14:paraId="07F3D423" w14:textId="132426E1" w:rsidR="00B35C2C" w:rsidRDefault="00990D05" w:rsidP="00395A8B">
      <w:pPr>
        <w:spacing w:line="276" w:lineRule="auto"/>
        <w:rPr>
          <w:rFonts w:ascii="Arial" w:hAnsi="Arial" w:cs="Arial"/>
          <w:sz w:val="22"/>
          <w:szCs w:val="22"/>
        </w:rPr>
      </w:pPr>
      <w:r w:rsidRPr="00EF6A30">
        <w:rPr>
          <w:rFonts w:ascii="Arial" w:hAnsi="Arial" w:cs="Arial"/>
          <w:sz w:val="22"/>
          <w:szCs w:val="22"/>
        </w:rPr>
        <w:t>“</w:t>
      </w:r>
      <w:r w:rsidR="0044784E" w:rsidRPr="00EF6A30">
        <w:rPr>
          <w:rFonts w:ascii="Arial" w:hAnsi="Arial" w:cs="Arial"/>
          <w:sz w:val="22"/>
          <w:szCs w:val="22"/>
        </w:rPr>
        <w:t xml:space="preserve">I </w:t>
      </w:r>
      <w:r w:rsidR="001C2B20" w:rsidRPr="00EF6A30">
        <w:rPr>
          <w:rFonts w:ascii="Arial" w:hAnsi="Arial" w:cs="Arial"/>
          <w:sz w:val="22"/>
          <w:szCs w:val="22"/>
        </w:rPr>
        <w:t xml:space="preserve">wish to express the bishops’ deep </w:t>
      </w:r>
      <w:r w:rsidR="0044784E" w:rsidRPr="00EF6A30">
        <w:rPr>
          <w:rFonts w:ascii="Arial" w:hAnsi="Arial" w:cs="Arial"/>
          <w:sz w:val="22"/>
          <w:szCs w:val="22"/>
        </w:rPr>
        <w:t xml:space="preserve">gratitude to </w:t>
      </w:r>
      <w:r w:rsidR="001C2B20" w:rsidRPr="00EF6A30">
        <w:rPr>
          <w:rFonts w:ascii="Arial" w:hAnsi="Arial" w:cs="Arial"/>
          <w:sz w:val="22"/>
          <w:szCs w:val="22"/>
        </w:rPr>
        <w:t xml:space="preserve">the </w:t>
      </w:r>
      <w:r w:rsidR="0044784E" w:rsidRPr="00EF6A30">
        <w:rPr>
          <w:rFonts w:ascii="Arial" w:hAnsi="Arial" w:cs="Arial"/>
          <w:sz w:val="22"/>
          <w:szCs w:val="22"/>
        </w:rPr>
        <w:t xml:space="preserve">front-line workers and essential workers </w:t>
      </w:r>
      <w:r w:rsidR="001C2B20" w:rsidRPr="00EF6A30">
        <w:rPr>
          <w:rFonts w:ascii="Arial" w:hAnsi="Arial" w:cs="Arial"/>
          <w:sz w:val="22"/>
          <w:szCs w:val="22"/>
        </w:rPr>
        <w:t xml:space="preserve">who have done so much to get our country through this pandemic so far, </w:t>
      </w:r>
      <w:r w:rsidR="0044784E" w:rsidRPr="00EF6A30">
        <w:rPr>
          <w:rFonts w:ascii="Arial" w:hAnsi="Arial" w:cs="Arial"/>
          <w:sz w:val="22"/>
          <w:szCs w:val="22"/>
        </w:rPr>
        <w:t>as well as to the Catholic Church’s own ministers and faithful for the sacrifice</w:t>
      </w:r>
      <w:r w:rsidR="001C2B20" w:rsidRPr="00EF6A30">
        <w:rPr>
          <w:rFonts w:ascii="Arial" w:hAnsi="Arial" w:cs="Arial"/>
          <w:sz w:val="22"/>
          <w:szCs w:val="22"/>
        </w:rPr>
        <w:t>s</w:t>
      </w:r>
      <w:r w:rsidR="0044784E" w:rsidRPr="00EF6A30">
        <w:rPr>
          <w:rFonts w:ascii="Arial" w:hAnsi="Arial" w:cs="Arial"/>
          <w:sz w:val="22"/>
          <w:szCs w:val="22"/>
        </w:rPr>
        <w:t xml:space="preserve"> </w:t>
      </w:r>
      <w:r w:rsidR="001C2B20" w:rsidRPr="00EF6A30">
        <w:rPr>
          <w:rFonts w:ascii="Arial" w:hAnsi="Arial" w:cs="Arial"/>
          <w:sz w:val="22"/>
          <w:szCs w:val="22"/>
        </w:rPr>
        <w:t xml:space="preserve">they </w:t>
      </w:r>
      <w:r w:rsidR="0044784E" w:rsidRPr="00EF6A30">
        <w:rPr>
          <w:rFonts w:ascii="Arial" w:hAnsi="Arial" w:cs="Arial"/>
          <w:sz w:val="22"/>
          <w:szCs w:val="22"/>
        </w:rPr>
        <w:t>willingly taken on for the sake of the most vulnerable</w:t>
      </w:r>
      <w:r w:rsidR="001C2B20" w:rsidRPr="00EF6A30">
        <w:rPr>
          <w:rFonts w:ascii="Arial" w:hAnsi="Arial" w:cs="Arial"/>
          <w:sz w:val="22"/>
          <w:szCs w:val="22"/>
        </w:rPr>
        <w:t xml:space="preserve"> people in society,” </w:t>
      </w:r>
      <w:r w:rsidR="001015AA" w:rsidRPr="00EF6A30">
        <w:rPr>
          <w:rFonts w:ascii="Arial" w:hAnsi="Arial" w:cs="Arial"/>
          <w:sz w:val="22"/>
          <w:szCs w:val="22"/>
        </w:rPr>
        <w:t>said Bishop Lowe</w:t>
      </w:r>
      <w:r w:rsidR="009A57C5" w:rsidRPr="00EF6A30">
        <w:rPr>
          <w:rFonts w:ascii="Arial" w:hAnsi="Arial" w:cs="Arial"/>
          <w:sz w:val="22"/>
          <w:szCs w:val="22"/>
        </w:rPr>
        <w:t>.</w:t>
      </w:r>
    </w:p>
    <w:sectPr w:rsidR="00B35C2C" w:rsidSect="008D48AC">
      <w:headerReference w:type="first" r:id="rId11"/>
      <w:pgSz w:w="11900" w:h="16840"/>
      <w:pgMar w:top="1440" w:right="1797" w:bottom="1440" w:left="1797" w:header="119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DC6B4" w14:textId="77777777" w:rsidR="008C4581" w:rsidRDefault="008C4581" w:rsidP="00003E1F">
      <w:r>
        <w:separator/>
      </w:r>
    </w:p>
  </w:endnote>
  <w:endnote w:type="continuationSeparator" w:id="0">
    <w:p w14:paraId="39C4593F" w14:textId="77777777" w:rsidR="008C4581" w:rsidRDefault="008C4581" w:rsidP="00003E1F">
      <w:r>
        <w:continuationSeparator/>
      </w:r>
    </w:p>
  </w:endnote>
  <w:endnote w:type="continuationNotice" w:id="1">
    <w:p w14:paraId="7875D2BE" w14:textId="77777777" w:rsidR="008C4581" w:rsidRDefault="008C45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ans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-Light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aleway SemiBold">
    <w:altName w:val="Trebuchet MS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-Bold">
    <w:altName w:val="Trebuchet M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aleway-Medium">
    <w:altName w:val="Trebuchet M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85033" w14:textId="77777777" w:rsidR="008C4581" w:rsidRDefault="008C4581" w:rsidP="00003E1F">
      <w:r>
        <w:separator/>
      </w:r>
    </w:p>
  </w:footnote>
  <w:footnote w:type="continuationSeparator" w:id="0">
    <w:p w14:paraId="411E068F" w14:textId="77777777" w:rsidR="008C4581" w:rsidRDefault="008C4581" w:rsidP="00003E1F">
      <w:r>
        <w:continuationSeparator/>
      </w:r>
    </w:p>
  </w:footnote>
  <w:footnote w:type="continuationNotice" w:id="1">
    <w:p w14:paraId="512CA36F" w14:textId="77777777" w:rsidR="008C4581" w:rsidRDefault="008C45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DEF19" w14:textId="68C66052" w:rsidR="00103F50" w:rsidRDefault="008D48AC" w:rsidP="005556C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6A1EAE" wp14:editId="5AA75AFF">
              <wp:simplePos x="0" y="0"/>
              <wp:positionH relativeFrom="column">
                <wp:posOffset>-1133475</wp:posOffset>
              </wp:positionH>
              <wp:positionV relativeFrom="paragraph">
                <wp:posOffset>-504825</wp:posOffset>
              </wp:positionV>
              <wp:extent cx="7625080" cy="1042924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5080" cy="10429240"/>
                        <a:chOff x="0" y="-226695"/>
                        <a:chExt cx="7625080" cy="1042924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10990" y="-226695"/>
                          <a:ext cx="2876550" cy="6553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677400"/>
                          <a:ext cx="7625080" cy="52514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0" y="9353550"/>
                          <a:ext cx="754126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29C4E6" id="Group 2" o:spid="_x0000_s1026" style="position:absolute;margin-left:-89.25pt;margin-top:-39.75pt;width:600.4pt;height:821.2pt;z-index:251658240;mso-height-relative:margin" coordorigin=",-2266" coordsize="76250,104292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W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qwAAAABSZ2h0bG9u&#10;ZwAACa8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EOEJJ&#10;TQQMAAAAAAJzAAAAAQAAAJ8AAAALAAAB4AAAFKAAAAJXABgAAf/Y/+0ADEFkb2JlX0NNAAH/7gAO&#10;QWRvYmUAZIAAAAAB/9sAhAAMCAgICQgMCQkMEQsKCxEVDwwMDxUYExMVExMYEQwMDAwMDBEMDAwM&#10;DAwMDAwMDAwMDAwMDAwMDAwMDAwMDAwMAQ0LCw0ODRAODhAUDg4OFBQODg4OFBEMDAwMDBERDAwM&#10;DAwMEQwMDAwMDAwMDAwMDAwMDAwMDAwMDAwMDAwMDAz/wAARCAALAJ8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BJJJJSkk&#10;kv8AX8iBrqkKSS7pJorqkqSSS/1/InrVJJJJKUkkkkpSSSSBvooKSS/1/Kn7oC1xWSSS/wBfypy1&#10;SSSXZJT/AP/ZADhCSU0EIQAAAAAAXQAAAAEBAAAADwBBAGQAbwBiAGUAIABQAGgAbwB0AG8AcwBo&#10;AG8AcAAAABcAQQBkAG8AYgBlACAAUABoAG8AdABvAHMAaABvAHAAIABDAEMAIAAyADAAMQA3AAAA&#10;AQA4QklNBAYAAAAAAAcACAABAAEBAP/hDfx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QAfIODf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41109;top:-2266;width:28766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">
                <v:imagedata r:id="rId4" o:title=""/>
              </v:shape>
              <v:shape id="Picture 5" o:spid="_x0000_s1028" type="#_x0000_t75" style="position:absolute;top:96774;width:76250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">
                <v:imagedata r:id="rId5" o:title=""/>
              </v:shape>
              <v:shape id="Picture 6" o:spid="_x0000_s1029" type="#_x0000_t75" style="position:absolute;left:381;top:93535;width:75412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  <w:p w14:paraId="0C0B2F79" w14:textId="7F3FE47A" w:rsidR="005556C9" w:rsidRPr="005556C9" w:rsidRDefault="005556C9" w:rsidP="00555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E3772"/>
    <w:multiLevelType w:val="hybridMultilevel"/>
    <w:tmpl w:val="CAFA789E"/>
    <w:lvl w:ilvl="0" w:tplc="8C9EF112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A05A4"/>
    <w:multiLevelType w:val="multilevel"/>
    <w:tmpl w:val="4CB8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8F0F55"/>
    <w:multiLevelType w:val="multilevel"/>
    <w:tmpl w:val="DF625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C74E70"/>
    <w:multiLevelType w:val="hybridMultilevel"/>
    <w:tmpl w:val="0598E6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D3B1A"/>
    <w:multiLevelType w:val="hybridMultilevel"/>
    <w:tmpl w:val="DC4E4B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attachedTemplate r:id="rId1"/>
  <w:documentProtection w:edit="readOnly" w:enforcement="1" w:cryptProviderType="rsaAES" w:cryptAlgorithmClass="hash" w:cryptAlgorithmType="typeAny" w:cryptAlgorithmSid="14" w:cryptSpinCount="100000" w:hash="bRiu8+1C1TpDVgGXMfTwDRhoPN0cdcIdzRgU6jWbPLlwG9gw36gUygO+IOzXqOSB29xXjEzGig8y84kIzb2oRw==" w:salt="44ik3h+CDeP0cQJa8dquc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38"/>
    <w:rsid w:val="00003E1F"/>
    <w:rsid w:val="0003118F"/>
    <w:rsid w:val="000769EE"/>
    <w:rsid w:val="000A067E"/>
    <w:rsid w:val="000B1B95"/>
    <w:rsid w:val="000B355D"/>
    <w:rsid w:val="000F5BD3"/>
    <w:rsid w:val="001015AA"/>
    <w:rsid w:val="00103F50"/>
    <w:rsid w:val="001157A5"/>
    <w:rsid w:val="001411C5"/>
    <w:rsid w:val="00163361"/>
    <w:rsid w:val="001679F5"/>
    <w:rsid w:val="00184059"/>
    <w:rsid w:val="001B4997"/>
    <w:rsid w:val="001B78BE"/>
    <w:rsid w:val="001C2B20"/>
    <w:rsid w:val="00213840"/>
    <w:rsid w:val="00231CEA"/>
    <w:rsid w:val="00274ED2"/>
    <w:rsid w:val="00290D65"/>
    <w:rsid w:val="002958CE"/>
    <w:rsid w:val="002C65B5"/>
    <w:rsid w:val="002E728E"/>
    <w:rsid w:val="003442B6"/>
    <w:rsid w:val="003620C0"/>
    <w:rsid w:val="00395A8B"/>
    <w:rsid w:val="003F0E01"/>
    <w:rsid w:val="0042661D"/>
    <w:rsid w:val="00426F2C"/>
    <w:rsid w:val="0043309A"/>
    <w:rsid w:val="0044784E"/>
    <w:rsid w:val="00467970"/>
    <w:rsid w:val="00471E62"/>
    <w:rsid w:val="0047221C"/>
    <w:rsid w:val="004727D8"/>
    <w:rsid w:val="00473C8A"/>
    <w:rsid w:val="00492419"/>
    <w:rsid w:val="00495224"/>
    <w:rsid w:val="004F3972"/>
    <w:rsid w:val="00511A90"/>
    <w:rsid w:val="00547818"/>
    <w:rsid w:val="005556C9"/>
    <w:rsid w:val="005844EF"/>
    <w:rsid w:val="005A2CB0"/>
    <w:rsid w:val="005A621B"/>
    <w:rsid w:val="005B3228"/>
    <w:rsid w:val="005B5102"/>
    <w:rsid w:val="005C1AE9"/>
    <w:rsid w:val="005C54B9"/>
    <w:rsid w:val="005E5EBC"/>
    <w:rsid w:val="006021C1"/>
    <w:rsid w:val="0063738D"/>
    <w:rsid w:val="006567EA"/>
    <w:rsid w:val="00673613"/>
    <w:rsid w:val="00692BCD"/>
    <w:rsid w:val="00693802"/>
    <w:rsid w:val="006969B6"/>
    <w:rsid w:val="006A3D31"/>
    <w:rsid w:val="006B3342"/>
    <w:rsid w:val="006B628C"/>
    <w:rsid w:val="006C6C74"/>
    <w:rsid w:val="006E5EB5"/>
    <w:rsid w:val="00733D38"/>
    <w:rsid w:val="00745701"/>
    <w:rsid w:val="00757FD4"/>
    <w:rsid w:val="00775512"/>
    <w:rsid w:val="00793A54"/>
    <w:rsid w:val="007A435A"/>
    <w:rsid w:val="007D29CC"/>
    <w:rsid w:val="007D4AB4"/>
    <w:rsid w:val="007E4DBC"/>
    <w:rsid w:val="007F65BC"/>
    <w:rsid w:val="00806D54"/>
    <w:rsid w:val="008205F9"/>
    <w:rsid w:val="00851720"/>
    <w:rsid w:val="00855666"/>
    <w:rsid w:val="0089724A"/>
    <w:rsid w:val="008C1EB3"/>
    <w:rsid w:val="008C2C66"/>
    <w:rsid w:val="008C4581"/>
    <w:rsid w:val="008D48AC"/>
    <w:rsid w:val="008E13A2"/>
    <w:rsid w:val="008F1BA0"/>
    <w:rsid w:val="008F327F"/>
    <w:rsid w:val="009238BA"/>
    <w:rsid w:val="0094241D"/>
    <w:rsid w:val="00954627"/>
    <w:rsid w:val="009744CD"/>
    <w:rsid w:val="00990D05"/>
    <w:rsid w:val="009A553E"/>
    <w:rsid w:val="009A57C5"/>
    <w:rsid w:val="009B0083"/>
    <w:rsid w:val="009B443F"/>
    <w:rsid w:val="009B56D7"/>
    <w:rsid w:val="009D22E4"/>
    <w:rsid w:val="009F1149"/>
    <w:rsid w:val="009F74BF"/>
    <w:rsid w:val="00A3451D"/>
    <w:rsid w:val="00A3559E"/>
    <w:rsid w:val="00A3608C"/>
    <w:rsid w:val="00A46602"/>
    <w:rsid w:val="00A71212"/>
    <w:rsid w:val="00A947C6"/>
    <w:rsid w:val="00A97931"/>
    <w:rsid w:val="00B2634C"/>
    <w:rsid w:val="00B32DB9"/>
    <w:rsid w:val="00B35C2C"/>
    <w:rsid w:val="00B649EB"/>
    <w:rsid w:val="00B64E63"/>
    <w:rsid w:val="00B71EAC"/>
    <w:rsid w:val="00BA15E5"/>
    <w:rsid w:val="00BB3872"/>
    <w:rsid w:val="00BB448A"/>
    <w:rsid w:val="00BB6A5A"/>
    <w:rsid w:val="00BC1B2F"/>
    <w:rsid w:val="00BE3303"/>
    <w:rsid w:val="00BF43BA"/>
    <w:rsid w:val="00C04AC0"/>
    <w:rsid w:val="00C06DA6"/>
    <w:rsid w:val="00C14F74"/>
    <w:rsid w:val="00C23653"/>
    <w:rsid w:val="00C55B11"/>
    <w:rsid w:val="00C6574E"/>
    <w:rsid w:val="00C8005D"/>
    <w:rsid w:val="00CC174E"/>
    <w:rsid w:val="00CD4B46"/>
    <w:rsid w:val="00CF5579"/>
    <w:rsid w:val="00D22C97"/>
    <w:rsid w:val="00D27CD4"/>
    <w:rsid w:val="00D53D4A"/>
    <w:rsid w:val="00D611CF"/>
    <w:rsid w:val="00D747D8"/>
    <w:rsid w:val="00D97D8A"/>
    <w:rsid w:val="00DD23E2"/>
    <w:rsid w:val="00DE06E8"/>
    <w:rsid w:val="00DE36C5"/>
    <w:rsid w:val="00E10D70"/>
    <w:rsid w:val="00E41DC6"/>
    <w:rsid w:val="00E66FD4"/>
    <w:rsid w:val="00E76FA3"/>
    <w:rsid w:val="00E822B9"/>
    <w:rsid w:val="00E849B6"/>
    <w:rsid w:val="00EB6742"/>
    <w:rsid w:val="00EC008A"/>
    <w:rsid w:val="00EF399B"/>
    <w:rsid w:val="00EF6A30"/>
    <w:rsid w:val="00EF7E98"/>
    <w:rsid w:val="00F33A48"/>
    <w:rsid w:val="00F53062"/>
    <w:rsid w:val="00FC3269"/>
    <w:rsid w:val="00FE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0B2F36"/>
  <w14:defaultImageDpi w14:val="300"/>
  <w15:docId w15:val="{73EBA6CA-3733-4DC0-B733-B33549085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qFormat/>
    <w:rsid w:val="00B2634C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OpenSans" w:hAnsi="OpenSans" w:cs="OpenSans"/>
      <w:color w:val="1E303F"/>
      <w:sz w:val="20"/>
      <w:szCs w:val="20"/>
    </w:rPr>
  </w:style>
  <w:style w:type="paragraph" w:customStyle="1" w:styleId="Style2">
    <w:name w:val="Style2"/>
    <w:basedOn w:val="Style1"/>
    <w:qFormat/>
    <w:rsid w:val="00B2634C"/>
    <w:pPr>
      <w:spacing w:line="240" w:lineRule="auto"/>
    </w:pPr>
    <w:rPr>
      <w:i/>
      <w:sz w:val="18"/>
      <w:szCs w:val="18"/>
    </w:rPr>
  </w:style>
  <w:style w:type="paragraph" w:customStyle="1" w:styleId="Style3">
    <w:name w:val="Style3"/>
    <w:basedOn w:val="Normal"/>
    <w:rsid w:val="00B2634C"/>
    <w:pPr>
      <w:widowControl w:val="0"/>
      <w:suppressAutoHyphens/>
      <w:autoSpaceDE w:val="0"/>
      <w:autoSpaceDN w:val="0"/>
      <w:adjustRightInd w:val="0"/>
      <w:spacing w:after="114" w:line="288" w:lineRule="auto"/>
      <w:textAlignment w:val="center"/>
    </w:pPr>
    <w:rPr>
      <w:rFonts w:ascii="Avenir Medium" w:hAnsi="Avenir Medium" w:cs="Calibri-Light"/>
      <w:color w:val="44484B"/>
      <w:sz w:val="72"/>
      <w:szCs w:val="72"/>
    </w:rPr>
  </w:style>
  <w:style w:type="paragraph" w:customStyle="1" w:styleId="Style10">
    <w:name w:val="Style1"/>
    <w:basedOn w:val="Style3"/>
    <w:qFormat/>
    <w:rsid w:val="00B2634C"/>
  </w:style>
  <w:style w:type="paragraph" w:customStyle="1" w:styleId="Style4">
    <w:name w:val="Style4"/>
    <w:basedOn w:val="Style10"/>
    <w:qFormat/>
    <w:rsid w:val="00B2634C"/>
    <w:rPr>
      <w:sz w:val="36"/>
      <w:szCs w:val="36"/>
    </w:rPr>
  </w:style>
  <w:style w:type="paragraph" w:customStyle="1" w:styleId="SenseH1">
    <w:name w:val="Sense H1"/>
    <w:basedOn w:val="Normal"/>
    <w:qFormat/>
    <w:rsid w:val="004722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Raleway SemiBold" w:hAnsi="Raleway SemiBold" w:cs="Raleway-Bold"/>
      <w:bCs/>
      <w:color w:val="000000"/>
      <w:sz w:val="44"/>
      <w:szCs w:val="44"/>
    </w:rPr>
  </w:style>
  <w:style w:type="paragraph" w:customStyle="1" w:styleId="SenseH2">
    <w:name w:val="Sense H2"/>
    <w:basedOn w:val="Normal"/>
    <w:qFormat/>
    <w:rsid w:val="0047221C"/>
    <w:pPr>
      <w:spacing w:before="240" w:after="80" w:line="276" w:lineRule="auto"/>
    </w:pPr>
    <w:rPr>
      <w:rFonts w:ascii="Raleway SemiBold" w:hAnsi="Raleway SemiBold" w:cs="Raleway-Bold"/>
      <w:bCs/>
      <w:color w:val="2784A1"/>
      <w:sz w:val="32"/>
      <w:szCs w:val="32"/>
    </w:rPr>
  </w:style>
  <w:style w:type="paragraph" w:customStyle="1" w:styleId="SenseGraphTitle">
    <w:name w:val="Sense Graph Title"/>
    <w:basedOn w:val="Normal"/>
    <w:qFormat/>
    <w:rsid w:val="0047221C"/>
    <w:pPr>
      <w:spacing w:after="160" w:line="276" w:lineRule="auto"/>
    </w:pPr>
    <w:rPr>
      <w:rFonts w:ascii="Raleway-Medium" w:hAnsi="Raleway-Medium" w:cs="Raleway-Medium"/>
      <w:caps/>
      <w:color w:val="45484A"/>
      <w:spacing w:val="6"/>
      <w:sz w:val="18"/>
      <w:szCs w:val="18"/>
      <w:lang w:val="en-GB"/>
    </w:rPr>
  </w:style>
  <w:style w:type="paragraph" w:customStyle="1" w:styleId="SenseCoverTitle">
    <w:name w:val="Sense Cover Title"/>
    <w:basedOn w:val="Normal"/>
    <w:qFormat/>
    <w:rsid w:val="00467970"/>
    <w:pPr>
      <w:widowControl w:val="0"/>
      <w:autoSpaceDE w:val="0"/>
      <w:autoSpaceDN w:val="0"/>
      <w:adjustRightInd w:val="0"/>
      <w:textAlignment w:val="center"/>
    </w:pPr>
    <w:rPr>
      <w:rFonts w:ascii="Raleway SemiBold" w:hAnsi="Raleway SemiBold" w:cs="Raleway-Bold"/>
      <w:bCs/>
      <w:color w:val="000000" w:themeColor="text1"/>
      <w:sz w:val="79"/>
      <w:szCs w:val="79"/>
    </w:rPr>
  </w:style>
  <w:style w:type="paragraph" w:customStyle="1" w:styleId="SenseCoversubhead">
    <w:name w:val="Sense Cover subhead"/>
    <w:basedOn w:val="Normal"/>
    <w:qFormat/>
    <w:rsid w:val="00467970"/>
    <w:pPr>
      <w:widowControl w:val="0"/>
      <w:autoSpaceDE w:val="0"/>
      <w:autoSpaceDN w:val="0"/>
      <w:adjustRightInd w:val="0"/>
      <w:textAlignment w:val="center"/>
    </w:pPr>
    <w:rPr>
      <w:rFonts w:ascii="Raleway-Regular" w:hAnsi="Raleway-Regular" w:cs="Raleway-Regular"/>
      <w:color w:val="45484A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03E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E1F"/>
  </w:style>
  <w:style w:type="paragraph" w:styleId="Footer">
    <w:name w:val="footer"/>
    <w:basedOn w:val="Normal"/>
    <w:link w:val="FooterChar"/>
    <w:uiPriority w:val="99"/>
    <w:unhideWhenUsed/>
    <w:rsid w:val="00003E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E1F"/>
  </w:style>
  <w:style w:type="paragraph" w:styleId="BalloonText">
    <w:name w:val="Balloon Text"/>
    <w:basedOn w:val="Normal"/>
    <w:link w:val="BalloonTextChar"/>
    <w:uiPriority w:val="99"/>
    <w:semiHidden/>
    <w:unhideWhenUsed/>
    <w:rsid w:val="00003E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1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608C"/>
    <w:rPr>
      <w:b w:val="0"/>
      <w:color w:val="4F81BD" w:themeColor="accent1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A3608C"/>
    <w:pPr>
      <w:spacing w:line="276" w:lineRule="auto"/>
    </w:pPr>
    <w:rPr>
      <w:rFonts w:eastAsiaTheme="minorHAnsi"/>
      <w:color w:val="000000" w:themeColor="text1"/>
      <w:sz w:val="20"/>
      <w:szCs w:val="20"/>
      <w:lang w:val="en-NZ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608C"/>
    <w:rPr>
      <w:rFonts w:eastAsiaTheme="minorHAnsi"/>
      <w:color w:val="000000" w:themeColor="text1"/>
      <w:sz w:val="20"/>
      <w:szCs w:val="20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A3608C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11A9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paragraph" w:styleId="ListParagraph">
    <w:name w:val="List Paragraph"/>
    <w:basedOn w:val="Normal"/>
    <w:uiPriority w:val="34"/>
    <w:qFormat/>
    <w:rsid w:val="008F1BA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4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0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gregan\AppData\Local\Microsoft\Windows\INetCache\Content.Outlook\1Q9G0S39\NZCBC%20letterhead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ZCBC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5B1FF4CE999740BCF3DD1AC6B51CC0" ma:contentTypeVersion="11" ma:contentTypeDescription="Create a new document." ma:contentTypeScope="" ma:versionID="9cfa3744c8271cb9176ee62a15bd2199">
  <xsd:schema xmlns:xsd="http://www.w3.org/2001/XMLSchema" xmlns:xs="http://www.w3.org/2001/XMLSchema" xmlns:p="http://schemas.microsoft.com/office/2006/metadata/properties" xmlns:ns2="8f2775a0-175d-4d49-9320-b95c92f1a0e3" targetNamespace="http://schemas.microsoft.com/office/2006/metadata/properties" ma:root="true" ma:fieldsID="ad25c4b2109c18083921b0ff8c4b322c" ns2:_="">
    <xsd:import namespace="8f2775a0-175d-4d49-9320-b95c92f1a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775a0-175d-4d49-9320-b95c92f1a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8AE212-0ED8-41D8-B90B-90C0149CAF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291EC0-7E78-437A-AA33-4CB97E882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666385-8783-4915-8AE7-C216DAB6B3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775a0-175d-4d49-9320-b95c92f1a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B0C0EB-78AD-4CD5-A889-B6F52C7A556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C:\Users\a.gregan\AppData\Local\Microsoft\Windows\INetCache\Content.Outlook\1Q9G0S39\NZCBC letterhead3.dotx</Template>
  <TotalTime>0</TotalTime>
  <Pages>1</Pages>
  <Words>358</Words>
  <Characters>2043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Gregan</dc:creator>
  <cp:keywords/>
  <dc:description/>
  <cp:lastModifiedBy>Peta Lindstrom</cp:lastModifiedBy>
  <cp:revision>2</cp:revision>
  <cp:lastPrinted>2019-09-19T02:05:00Z</cp:lastPrinted>
  <dcterms:created xsi:type="dcterms:W3CDTF">2022-03-24T04:07:00Z</dcterms:created>
  <dcterms:modified xsi:type="dcterms:W3CDTF">2022-03-24T04:07:00Z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0x010100065B1FF4CE999740BCF3DD1AC6B51CC0</vt:lpwstr>
  </property>
</Properties>
</file>