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DC920F" w14:textId="0195BC1D" w:rsidR="00325C09" w:rsidRDefault="008E46A1" w:rsidP="008E46A1">
      <w:pPr>
        <w:tabs>
          <w:tab w:val="center" w:pos="5386"/>
        </w:tabs>
        <w:spacing w:after="2400"/>
      </w:pPr>
      <w:r>
        <w:rPr>
          <w:noProof/>
          <w:lang w:eastAsia="en-NZ"/>
        </w:rPr>
        <w:drawing>
          <wp:anchor distT="0" distB="0" distL="114300" distR="114300" simplePos="0" relativeHeight="251656704" behindDoc="1" locked="0" layoutInCell="1" allowOverlap="1" wp14:anchorId="0AB58385" wp14:editId="6FAE3CAB">
            <wp:simplePos x="0" y="0"/>
            <wp:positionH relativeFrom="page">
              <wp:posOffset>-25400</wp:posOffset>
            </wp:positionH>
            <wp:positionV relativeFrom="paragraph">
              <wp:posOffset>-421029</wp:posOffset>
            </wp:positionV>
            <wp:extent cx="8220710" cy="2778760"/>
            <wp:effectExtent l="0" t="0" r="889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_A4_template_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20710" cy="277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41344" behindDoc="1" locked="0" layoutInCell="1" allowOverlap="1" wp14:anchorId="746BBDD2" wp14:editId="0E6E33F0">
            <wp:simplePos x="0" y="0"/>
            <wp:positionH relativeFrom="page">
              <wp:posOffset>25879</wp:posOffset>
            </wp:positionH>
            <wp:positionV relativeFrom="page">
              <wp:posOffset>0</wp:posOffset>
            </wp:positionV>
            <wp:extent cx="7522234" cy="2447670"/>
            <wp:effectExtent l="0" t="0" r="2540" b="0"/>
            <wp:wrapNone/>
            <wp:docPr id="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698" cy="245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265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7D5B7F14" wp14:editId="3035E411">
                <wp:simplePos x="0" y="0"/>
                <wp:positionH relativeFrom="column">
                  <wp:posOffset>120015</wp:posOffset>
                </wp:positionH>
                <wp:positionV relativeFrom="paragraph">
                  <wp:posOffset>677545</wp:posOffset>
                </wp:positionV>
                <wp:extent cx="1162050" cy="1024603"/>
                <wp:effectExtent l="0" t="0" r="0" b="444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1024603"/>
                          <a:chOff x="0" y="0"/>
                          <a:chExt cx="1162050" cy="1024603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1162050" cy="1024603"/>
                            <a:chOff x="-57151" y="0"/>
                            <a:chExt cx="885825" cy="78105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Text Box 7"/>
                          <wps:cNvSpPr txBox="1"/>
                          <wps:spPr>
                            <a:xfrm>
                              <a:off x="-57151" y="190434"/>
                              <a:ext cx="885825" cy="42673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508F2C" w14:textId="749AFC15" w:rsidR="00427F9B" w:rsidRPr="00F631B8" w:rsidRDefault="002E58A5" w:rsidP="00F47471">
                                <w:pPr>
                                  <w:pStyle w:val="LozengeText"/>
                                  <w:rPr>
                                    <w:sz w:val="28"/>
                                    <w:szCs w:val="32"/>
                                  </w:rPr>
                                </w:pPr>
                                <w:r w:rsidRPr="00F631B8">
                                  <w:rPr>
                                    <w:sz w:val="28"/>
                                    <w:szCs w:val="32"/>
                                  </w:rPr>
                                  <w:t>Papakura Library</w:t>
                                </w:r>
                                <w:r w:rsidR="00226E14" w:rsidRPr="00F631B8">
                                  <w:rPr>
                                    <w:sz w:val="28"/>
                                    <w:szCs w:val="32"/>
                                  </w:rPr>
                                  <w:fldChar w:fldCharType="begin"/>
                                </w:r>
                                <w:r w:rsidR="00226E14" w:rsidRPr="00F631B8">
                                  <w:rPr>
                                    <w:sz w:val="28"/>
                                    <w:szCs w:val="32"/>
                                  </w:rPr>
                                  <w:instrText xml:space="preserve"> DOCPROPERTY  Date  \* MERGEFORMAT </w:instrText>
                                </w:r>
                                <w:r w:rsidR="00226E14" w:rsidRPr="00F631B8">
                                  <w:rPr>
                                    <w:sz w:val="28"/>
                                    <w:szCs w:val="32"/>
                                  </w:rPr>
                                  <w:fldChar w:fldCharType="end"/>
                                </w:r>
                              </w:p>
                              <w:p w14:paraId="5891455A" w14:textId="77777777" w:rsidR="00427F9B" w:rsidRPr="00F47471" w:rsidRDefault="00226E14" w:rsidP="00F47471">
                                <w:pPr>
                                  <w:pStyle w:val="LozengeText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DOCPROPERTY  Issue  \* MERGEFORMAT </w:instrTex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" name="Straight Connector 2"/>
                        <wps:cNvCnPr/>
                        <wps:spPr>
                          <a:xfrm>
                            <a:off x="297180" y="251460"/>
                            <a:ext cx="5715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297180" y="800100"/>
                            <a:ext cx="5715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7D5B7F14" id="Group 9" o:spid="_x0000_s1026" style="position:absolute;margin-left:9.45pt;margin-top:53.35pt;width:91.5pt;height:80.7pt;z-index:251668992" coordsize="11620,10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jFlODA3ZjdmLTA3Y2YtNDM4Yy1hYjRhLTVi&#10;Mzc3ODdjZDA2Mjwvc3RFdnQ6aW5zdGFuY2VJRD4KICAgICAgICAgICAgICAgICAgPHN0RXZ0Ondo&#10;ZW4+MjAxNi0wOS0wOFQxNToyMDo1NisxMjowMDwvc3RFdnQ6d2hlbj4KICAgICAgICAgICAgICAg&#10;ICAgPHN0RXZ0OnNvZnR3YXJlQWdlbnQ+QWRvYmUgUGhvdG9zaG9wIENDIDIwMTU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">
                <v:group id="Group 8" o:spid="_x0000_s1027" style="position:absolute;width:11620;height:10246" coordorigin="-571" coordsize="8858,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8" type="#_x0000_t75" style="position:absolute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">
                    <v:imagedata r:id="rId14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9" type="#_x0000_t202" style="position:absolute;left:-571;top:1904;width:8857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" filled="f" stroked="f" strokeweight=".5pt">
                    <v:textbox>
                      <w:txbxContent>
                        <w:p w14:paraId="27508F2C" w14:textId="749AFC15" w:rsidR="00427F9B" w:rsidRPr="00F631B8" w:rsidRDefault="002E58A5" w:rsidP="00F47471">
                          <w:pPr>
                            <w:pStyle w:val="LozengeText"/>
                            <w:rPr>
                              <w:sz w:val="28"/>
                              <w:szCs w:val="32"/>
                            </w:rPr>
                          </w:pPr>
                          <w:r w:rsidRPr="00F631B8">
                            <w:rPr>
                              <w:sz w:val="28"/>
                              <w:szCs w:val="32"/>
                            </w:rPr>
                            <w:t>Papakura Library</w:t>
                          </w:r>
                          <w:r w:rsidR="00226E14" w:rsidRPr="00F631B8">
                            <w:rPr>
                              <w:sz w:val="28"/>
                              <w:szCs w:val="32"/>
                            </w:rPr>
                            <w:fldChar w:fldCharType="begin"/>
                          </w:r>
                          <w:r w:rsidR="00226E14" w:rsidRPr="00F631B8">
                            <w:rPr>
                              <w:sz w:val="28"/>
                              <w:szCs w:val="32"/>
                            </w:rPr>
                            <w:instrText xml:space="preserve"> DOCPROPERTY  Date  \* MERGEFORMAT </w:instrText>
                          </w:r>
                          <w:r w:rsidR="00226E14" w:rsidRPr="00F631B8">
                            <w:rPr>
                              <w:sz w:val="28"/>
                              <w:szCs w:val="32"/>
                            </w:rPr>
                            <w:fldChar w:fldCharType="end"/>
                          </w:r>
                        </w:p>
                        <w:p w14:paraId="5891455A" w14:textId="77777777" w:rsidR="00427F9B" w:rsidRPr="00F47471" w:rsidRDefault="00226E14" w:rsidP="00F47471">
                          <w:pPr>
                            <w:pStyle w:val="LozengeText"/>
                          </w:pPr>
                          <w:r>
                            <w:fldChar w:fldCharType="begin"/>
                          </w:r>
                          <w:r>
                            <w:instrText xml:space="preserve"> DOCPROPERTY  Issue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</v:group>
                <v:line id="Straight Connector 2" o:spid="_x0000_s1030" style="position:absolute;visibility:visible;mso-wrap-style:square" from="2971,2514" to="8686,2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" strokecolor="white [3212]">
                  <v:stroke joinstyle="miter"/>
                </v:line>
                <v:line id="Straight Connector 4" o:spid="_x0000_s1031" style="position:absolute;visibility:visible;mso-wrap-style:square" from="2971,8001" to="8686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" strokecolor="white [3212]">
                  <v:stroke joinstyle="miter"/>
                </v:line>
              </v:group>
            </w:pict>
          </mc:Fallback>
        </mc:AlternateContent>
      </w:r>
      <w:sdt>
        <w:sdtPr>
          <w:id w:val="1899162838"/>
          <w:picture/>
        </w:sdtPr>
        <w:sdtEndPr/>
        <w:sdtContent/>
      </w:sdt>
      <w:sdt>
        <w:sdtPr>
          <w:id w:val="-1144571831"/>
          <w:picture/>
        </w:sdtPr>
        <w:sdtEndPr/>
        <w:sdtContent/>
      </w:sdt>
      <w:r>
        <w:tab/>
      </w:r>
    </w:p>
    <w:bookmarkStart w:id="0" w:name="Logo"/>
    <w:bookmarkEnd w:id="0"/>
    <w:p w14:paraId="180C483B" w14:textId="2FEC4EDF" w:rsidR="00754D51" w:rsidRPr="00FE39BC" w:rsidRDefault="00226E14" w:rsidP="00937E01">
      <w:pPr>
        <w:pStyle w:val="Title"/>
      </w:pPr>
      <w:r>
        <w:fldChar w:fldCharType="begin"/>
      </w:r>
      <w:r>
        <w:instrText xml:space="preserve"> TITLE  </w:instrText>
      </w:r>
      <w:r>
        <w:fldChar w:fldCharType="separate"/>
      </w:r>
      <w:r w:rsidR="002E58A5">
        <w:t>RRR Art Competition</w:t>
      </w:r>
      <w:r>
        <w:fldChar w:fldCharType="end"/>
      </w:r>
    </w:p>
    <w:p w14:paraId="2A3BC74B" w14:textId="7EF7F7E4" w:rsidR="00FE39BC" w:rsidRDefault="00287683" w:rsidP="00937E01">
      <w:pPr>
        <w:pStyle w:val="Subtitle"/>
      </w:pPr>
      <w:r>
        <w:fldChar w:fldCharType="begin"/>
      </w:r>
      <w:r>
        <w:instrText xml:space="preserve"> SUBJECT  </w:instrText>
      </w:r>
      <w:r>
        <w:fldChar w:fldCharType="separate"/>
      </w:r>
      <w:r w:rsidR="002E58A5">
        <w:t>Reuse Recycle Repurpose Art Competition</w:t>
      </w:r>
      <w:r w:rsidR="008620E1">
        <w:t xml:space="preserve"> </w:t>
      </w:r>
      <w:r w:rsidR="002E58A5">
        <w:t>&amp; Exhibition</w:t>
      </w:r>
      <w:r>
        <w:fldChar w:fldCharType="end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988"/>
      </w:tblGrid>
      <w:tr w:rsidR="002E58A5" w14:paraId="303DF94E" w14:textId="77777777" w:rsidTr="008620E1">
        <w:trPr>
          <w:cantSplit/>
          <w:trHeight w:val="8491"/>
        </w:trPr>
        <w:tc>
          <w:tcPr>
            <w:tcW w:w="5000" w:type="pct"/>
          </w:tcPr>
          <w:p w14:paraId="4E387AB2" w14:textId="6C086FED" w:rsidR="002E58A5" w:rsidRPr="00F631B8" w:rsidRDefault="002E58A5" w:rsidP="00A311A8">
            <w:pPr>
              <w:pStyle w:val="BodyText"/>
              <w:jc w:val="center"/>
              <w:rPr>
                <w:rFonts w:cs="Arial"/>
                <w:sz w:val="32"/>
                <w:szCs w:val="32"/>
              </w:rPr>
            </w:pPr>
            <w:r w:rsidRPr="00527091">
              <w:rPr>
                <w:rFonts w:cs="Arial"/>
                <w:sz w:val="32"/>
                <w:szCs w:val="32"/>
              </w:rPr>
              <w:t>The theme is</w:t>
            </w:r>
            <w:r w:rsidR="00A311A8">
              <w:rPr>
                <w:rFonts w:cs="Arial"/>
                <w:sz w:val="32"/>
                <w:szCs w:val="32"/>
              </w:rPr>
              <w:t xml:space="preserve"> ‘</w:t>
            </w:r>
            <w:r w:rsidRPr="00F631B8">
              <w:rPr>
                <w:rFonts w:cs="Arial"/>
                <w:sz w:val="32"/>
                <w:szCs w:val="32"/>
              </w:rPr>
              <w:t>My Environment, My Identity</w:t>
            </w:r>
            <w:r w:rsidR="00A311A8">
              <w:rPr>
                <w:rFonts w:cs="Arial"/>
                <w:sz w:val="32"/>
                <w:szCs w:val="32"/>
              </w:rPr>
              <w:t>’</w:t>
            </w:r>
          </w:p>
          <w:p w14:paraId="4952DD2D" w14:textId="77777777" w:rsidR="002E58A5" w:rsidRPr="00F631B8" w:rsidRDefault="002E58A5" w:rsidP="00F631B8">
            <w:pPr>
              <w:spacing w:after="0" w:line="276" w:lineRule="auto"/>
              <w:jc w:val="center"/>
              <w:rPr>
                <w:rFonts w:cs="Arial"/>
                <w:b/>
                <w:szCs w:val="24"/>
              </w:rPr>
            </w:pPr>
          </w:p>
          <w:p w14:paraId="747F8F0B" w14:textId="67426643" w:rsidR="00F631B8" w:rsidRPr="00A30651" w:rsidRDefault="00B16ACF" w:rsidP="00F631B8">
            <w:pPr>
              <w:spacing w:after="0" w:line="276" w:lineRule="auto"/>
              <w:jc w:val="center"/>
              <w:rPr>
                <w:rFonts w:cs="Arial"/>
                <w:bCs/>
                <w:sz w:val="22"/>
              </w:rPr>
            </w:pPr>
            <w:r w:rsidRPr="00A30651">
              <w:rPr>
                <w:rFonts w:cs="Arial"/>
                <w:bCs/>
                <w:sz w:val="22"/>
              </w:rPr>
              <w:t>This Matariki, be the kaitiaki of our environment and u</w:t>
            </w:r>
            <w:r w:rsidR="002E58A5" w:rsidRPr="00A30651">
              <w:rPr>
                <w:rFonts w:cs="Arial"/>
                <w:bCs/>
                <w:sz w:val="22"/>
              </w:rPr>
              <w:t xml:space="preserve">se your imagination to ‘Reuse, Recycle or Repurpose and the theme of your work is ‘My Environment, My Identity’. </w:t>
            </w:r>
            <w:r w:rsidR="00F631B8" w:rsidRPr="00A30651">
              <w:rPr>
                <w:rFonts w:cs="Arial"/>
                <w:bCs/>
                <w:sz w:val="22"/>
              </w:rPr>
              <w:t>Pick up an Entry Form from Papakura Library or Sustainable Papakura.</w:t>
            </w:r>
          </w:p>
          <w:p w14:paraId="720FC7E9" w14:textId="77777777" w:rsidR="00F631B8" w:rsidRPr="00A30651" w:rsidRDefault="00F631B8" w:rsidP="00F631B8">
            <w:pPr>
              <w:spacing w:after="0" w:line="276" w:lineRule="auto"/>
              <w:jc w:val="center"/>
              <w:rPr>
                <w:rFonts w:cs="Arial"/>
                <w:bCs/>
                <w:sz w:val="22"/>
              </w:rPr>
            </w:pPr>
          </w:p>
          <w:p w14:paraId="420AA0C2" w14:textId="2CFCEB6A" w:rsidR="00F631B8" w:rsidRPr="00A30651" w:rsidRDefault="002E58A5" w:rsidP="00F631B8">
            <w:pPr>
              <w:spacing w:after="0" w:line="276" w:lineRule="auto"/>
              <w:jc w:val="center"/>
              <w:rPr>
                <w:rFonts w:cs="Arial"/>
                <w:bCs/>
                <w:sz w:val="22"/>
              </w:rPr>
            </w:pPr>
            <w:r w:rsidRPr="00A30651">
              <w:rPr>
                <w:rFonts w:cs="Arial"/>
                <w:bCs/>
                <w:sz w:val="22"/>
              </w:rPr>
              <w:t xml:space="preserve">Awesome prizes to be </w:t>
            </w:r>
            <w:r w:rsidR="00F631B8" w:rsidRPr="00A30651">
              <w:rPr>
                <w:rFonts w:cs="Arial"/>
                <w:bCs/>
                <w:sz w:val="22"/>
              </w:rPr>
              <w:t>awarded</w:t>
            </w:r>
            <w:r w:rsidRPr="00A30651">
              <w:rPr>
                <w:rFonts w:cs="Arial"/>
                <w:bCs/>
                <w:sz w:val="22"/>
              </w:rPr>
              <w:t xml:space="preserve"> for</w:t>
            </w:r>
          </w:p>
          <w:p w14:paraId="464BE028" w14:textId="7B7CB596" w:rsidR="00F631B8" w:rsidRPr="00A30651" w:rsidRDefault="00F631B8" w:rsidP="00027832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jc w:val="center"/>
              <w:rPr>
                <w:rFonts w:cs="Arial"/>
                <w:bCs/>
                <w:sz w:val="22"/>
              </w:rPr>
            </w:pPr>
            <w:r w:rsidRPr="00A30651">
              <w:rPr>
                <w:rFonts w:cs="Arial"/>
                <w:bCs/>
                <w:sz w:val="22"/>
              </w:rPr>
              <w:t xml:space="preserve">Best </w:t>
            </w:r>
            <w:r w:rsidR="002E58A5" w:rsidRPr="00A30651">
              <w:rPr>
                <w:rFonts w:cs="Arial"/>
                <w:bCs/>
                <w:sz w:val="22"/>
              </w:rPr>
              <w:t xml:space="preserve">Group Category </w:t>
            </w:r>
            <w:r w:rsidRPr="00A30651">
              <w:rPr>
                <w:rFonts w:cs="Arial"/>
                <w:bCs/>
                <w:sz w:val="22"/>
              </w:rPr>
              <w:t>–</w:t>
            </w:r>
            <w:r w:rsidR="002E58A5" w:rsidRPr="00A30651">
              <w:rPr>
                <w:rFonts w:cs="Arial"/>
                <w:bCs/>
                <w:sz w:val="22"/>
              </w:rPr>
              <w:t xml:space="preserve"> </w:t>
            </w:r>
            <w:r w:rsidR="00CC589E" w:rsidRPr="00A30651">
              <w:rPr>
                <w:rFonts w:cs="Arial"/>
                <w:bCs/>
                <w:sz w:val="22"/>
              </w:rPr>
              <w:t>Whanau</w:t>
            </w:r>
            <w:r w:rsidRPr="00A30651">
              <w:rPr>
                <w:rFonts w:cs="Arial"/>
                <w:bCs/>
                <w:sz w:val="22"/>
              </w:rPr>
              <w:t xml:space="preserve"> (Open age)</w:t>
            </w:r>
          </w:p>
          <w:p w14:paraId="412234EE" w14:textId="716A3079" w:rsidR="00027832" w:rsidRPr="00A30651" w:rsidRDefault="00027832" w:rsidP="00027832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jc w:val="center"/>
              <w:rPr>
                <w:rFonts w:cs="Arial"/>
                <w:bCs/>
                <w:sz w:val="22"/>
              </w:rPr>
            </w:pPr>
            <w:r w:rsidRPr="00A30651">
              <w:rPr>
                <w:rFonts w:cs="Arial"/>
                <w:bCs/>
                <w:sz w:val="22"/>
              </w:rPr>
              <w:t xml:space="preserve">Best Individual Category – </w:t>
            </w:r>
            <w:r w:rsidR="00CC589E" w:rsidRPr="00A30651">
              <w:rPr>
                <w:rFonts w:cs="Arial"/>
                <w:bCs/>
                <w:sz w:val="22"/>
              </w:rPr>
              <w:t>Tamariki</w:t>
            </w:r>
            <w:r w:rsidRPr="00A30651">
              <w:rPr>
                <w:rFonts w:cs="Arial"/>
                <w:bCs/>
                <w:sz w:val="22"/>
              </w:rPr>
              <w:t xml:space="preserve"> (Under 16 years)</w:t>
            </w:r>
          </w:p>
          <w:p w14:paraId="78F4BC98" w14:textId="7C1CE0FD" w:rsidR="002E58A5" w:rsidRPr="00A30651" w:rsidRDefault="002E58A5" w:rsidP="00F631B8">
            <w:pPr>
              <w:spacing w:after="0" w:line="276" w:lineRule="auto"/>
              <w:jc w:val="center"/>
              <w:rPr>
                <w:rFonts w:cs="Arial"/>
                <w:bCs/>
                <w:sz w:val="22"/>
              </w:rPr>
            </w:pPr>
            <w:r w:rsidRPr="00A30651">
              <w:rPr>
                <w:rFonts w:cs="Arial"/>
                <w:bCs/>
                <w:sz w:val="22"/>
              </w:rPr>
              <w:t xml:space="preserve">2. </w:t>
            </w:r>
            <w:r w:rsidR="00F631B8" w:rsidRPr="00A30651">
              <w:rPr>
                <w:rFonts w:cs="Arial"/>
                <w:bCs/>
                <w:sz w:val="22"/>
              </w:rPr>
              <w:t xml:space="preserve">Best </w:t>
            </w:r>
            <w:r w:rsidRPr="00A30651">
              <w:rPr>
                <w:rFonts w:cs="Arial"/>
                <w:bCs/>
                <w:sz w:val="22"/>
              </w:rPr>
              <w:t xml:space="preserve">Individual Category - </w:t>
            </w:r>
            <w:proofErr w:type="spellStart"/>
            <w:r w:rsidR="00CC589E" w:rsidRPr="00A30651">
              <w:rPr>
                <w:rFonts w:cs="Arial"/>
                <w:bCs/>
                <w:sz w:val="22"/>
              </w:rPr>
              <w:t>Rangatahi</w:t>
            </w:r>
            <w:proofErr w:type="spellEnd"/>
            <w:r w:rsidRPr="00A30651">
              <w:rPr>
                <w:rFonts w:cs="Arial"/>
                <w:bCs/>
                <w:sz w:val="22"/>
              </w:rPr>
              <w:t xml:space="preserve"> (16 years and up)</w:t>
            </w:r>
          </w:p>
          <w:p w14:paraId="7029D3E3" w14:textId="7E9CB151" w:rsidR="00F631B8" w:rsidRPr="00A30651" w:rsidRDefault="00F631B8" w:rsidP="00F631B8">
            <w:pPr>
              <w:spacing w:after="0" w:line="276" w:lineRule="auto"/>
              <w:jc w:val="center"/>
              <w:rPr>
                <w:rFonts w:cs="Arial"/>
                <w:bCs/>
                <w:sz w:val="22"/>
              </w:rPr>
            </w:pPr>
            <w:r w:rsidRPr="00A30651">
              <w:rPr>
                <w:rFonts w:cs="Arial"/>
                <w:bCs/>
                <w:sz w:val="22"/>
              </w:rPr>
              <w:t>3. Most Popular by Public Voting</w:t>
            </w:r>
          </w:p>
          <w:p w14:paraId="45FE635C" w14:textId="4B36A713" w:rsidR="00F631B8" w:rsidRPr="00A30651" w:rsidRDefault="00F631B8" w:rsidP="00F631B8">
            <w:pPr>
              <w:spacing w:after="0" w:line="276" w:lineRule="auto"/>
              <w:jc w:val="center"/>
              <w:rPr>
                <w:rFonts w:cs="Arial"/>
                <w:bCs/>
                <w:sz w:val="22"/>
              </w:rPr>
            </w:pPr>
          </w:p>
          <w:p w14:paraId="0AB457E7" w14:textId="7FC77968" w:rsidR="00F631B8" w:rsidRPr="00A30651" w:rsidRDefault="00F631B8" w:rsidP="00F631B8">
            <w:pPr>
              <w:spacing w:after="0" w:line="276" w:lineRule="auto"/>
              <w:jc w:val="center"/>
              <w:rPr>
                <w:rFonts w:cs="Arial"/>
                <w:bCs/>
                <w:sz w:val="22"/>
              </w:rPr>
            </w:pPr>
            <w:r w:rsidRPr="00A30651">
              <w:rPr>
                <w:rFonts w:cs="Arial"/>
                <w:bCs/>
                <w:sz w:val="22"/>
              </w:rPr>
              <w:t xml:space="preserve">Artworks </w:t>
            </w:r>
            <w:r w:rsidR="00A311A8" w:rsidRPr="00A30651">
              <w:rPr>
                <w:rFonts w:cs="Arial"/>
                <w:bCs/>
                <w:sz w:val="22"/>
              </w:rPr>
              <w:t>can be of any genre</w:t>
            </w:r>
            <w:r w:rsidRPr="00A30651">
              <w:rPr>
                <w:rFonts w:cs="Arial"/>
                <w:bCs/>
                <w:sz w:val="22"/>
              </w:rPr>
              <w:t xml:space="preserve"> but must</w:t>
            </w:r>
            <w:r w:rsidR="009245CC" w:rsidRPr="00A30651">
              <w:rPr>
                <w:rFonts w:cs="Arial"/>
                <w:bCs/>
                <w:sz w:val="22"/>
              </w:rPr>
              <w:t xml:space="preserve"> use</w:t>
            </w:r>
            <w:r w:rsidRPr="00A30651">
              <w:rPr>
                <w:rFonts w:cs="Arial"/>
                <w:bCs/>
                <w:sz w:val="22"/>
              </w:rPr>
              <w:t xml:space="preserve"> </w:t>
            </w:r>
            <w:r w:rsidR="009245CC" w:rsidRPr="00A30651">
              <w:rPr>
                <w:rFonts w:cs="Arial"/>
                <w:bCs/>
                <w:sz w:val="22"/>
              </w:rPr>
              <w:t>construction and materials that are</w:t>
            </w:r>
            <w:r w:rsidR="00A311A8" w:rsidRPr="00A30651">
              <w:rPr>
                <w:rFonts w:cs="Arial"/>
                <w:bCs/>
                <w:sz w:val="22"/>
              </w:rPr>
              <w:t xml:space="preserve"> </w:t>
            </w:r>
            <w:r w:rsidR="001A1316" w:rsidRPr="00A30651">
              <w:rPr>
                <w:rFonts w:cs="Arial"/>
                <w:bCs/>
                <w:sz w:val="22"/>
              </w:rPr>
              <w:t>100% natural</w:t>
            </w:r>
            <w:r w:rsidR="009245CC" w:rsidRPr="00A30651">
              <w:rPr>
                <w:rFonts w:cs="Arial"/>
                <w:bCs/>
                <w:sz w:val="22"/>
              </w:rPr>
              <w:t>/biodegradable</w:t>
            </w:r>
            <w:r w:rsidR="001A1316" w:rsidRPr="00A30651">
              <w:rPr>
                <w:rFonts w:cs="Arial"/>
                <w:bCs/>
                <w:sz w:val="22"/>
              </w:rPr>
              <w:t xml:space="preserve"> or re-purposed</w:t>
            </w:r>
            <w:r w:rsidR="009245CC" w:rsidRPr="00A30651">
              <w:rPr>
                <w:rFonts w:cs="Arial"/>
                <w:bCs/>
                <w:sz w:val="22"/>
              </w:rPr>
              <w:t>.</w:t>
            </w:r>
            <w:r w:rsidR="00A30651" w:rsidRPr="00A30651">
              <w:rPr>
                <w:rFonts w:cs="Arial"/>
                <w:bCs/>
                <w:sz w:val="22"/>
              </w:rPr>
              <w:t xml:space="preserve"> Your artwork will be judged for the creative expressions of RRR (Reuse, Recycle or Repurpose), Creative use of materials, Sustainable Construction and Sculptural &amp; Artistic Elements.</w:t>
            </w:r>
          </w:p>
          <w:p w14:paraId="25874724" w14:textId="51C1038C" w:rsidR="00F631B8" w:rsidRPr="00A30651" w:rsidRDefault="00F631B8" w:rsidP="00A311A8">
            <w:pPr>
              <w:spacing w:after="0" w:line="276" w:lineRule="auto"/>
              <w:rPr>
                <w:rFonts w:cs="Arial"/>
                <w:bCs/>
                <w:sz w:val="22"/>
              </w:rPr>
            </w:pPr>
          </w:p>
          <w:p w14:paraId="74B1F908" w14:textId="1DF2158D" w:rsidR="00F631B8" w:rsidRPr="00A30651" w:rsidRDefault="00F631B8" w:rsidP="00F631B8">
            <w:pPr>
              <w:spacing w:after="0" w:line="276" w:lineRule="auto"/>
              <w:jc w:val="center"/>
              <w:rPr>
                <w:rFonts w:cs="Arial"/>
                <w:bCs/>
                <w:sz w:val="22"/>
              </w:rPr>
            </w:pPr>
            <w:r w:rsidRPr="00A30651">
              <w:rPr>
                <w:rFonts w:cs="Arial"/>
                <w:bCs/>
                <w:sz w:val="22"/>
              </w:rPr>
              <w:t>Sustainable Papakura will be hosting a few workshops that can assist in your artwork creation. Please check out our Matariki Calendar</w:t>
            </w:r>
            <w:r w:rsidR="00EF3AE7" w:rsidRPr="00A30651">
              <w:rPr>
                <w:rFonts w:cs="Arial"/>
                <w:bCs/>
                <w:sz w:val="22"/>
              </w:rPr>
              <w:t xml:space="preserve"> for details of these workshops</w:t>
            </w:r>
            <w:r w:rsidRPr="00A30651">
              <w:rPr>
                <w:rFonts w:cs="Arial"/>
                <w:bCs/>
                <w:sz w:val="22"/>
              </w:rPr>
              <w:t>.</w:t>
            </w:r>
          </w:p>
          <w:p w14:paraId="0109F456" w14:textId="77777777" w:rsidR="002E58A5" w:rsidRPr="00A30651" w:rsidRDefault="002E58A5" w:rsidP="0070595A">
            <w:pPr>
              <w:pStyle w:val="BodyText"/>
              <w:rPr>
                <w:rFonts w:cs="Arial"/>
                <w:sz w:val="22"/>
              </w:rPr>
            </w:pPr>
          </w:p>
          <w:p w14:paraId="1E0F7F00" w14:textId="77777777" w:rsidR="002E58A5" w:rsidRPr="00A30651" w:rsidRDefault="002E58A5" w:rsidP="0070595A">
            <w:pPr>
              <w:pStyle w:val="BodyText"/>
              <w:rPr>
                <w:rFonts w:cs="Arial"/>
                <w:b/>
                <w:bCs/>
                <w:sz w:val="28"/>
                <w:szCs w:val="28"/>
              </w:rPr>
            </w:pPr>
            <w:r w:rsidRPr="00A30651">
              <w:rPr>
                <w:rFonts w:cs="Arial"/>
                <w:b/>
                <w:bCs/>
                <w:sz w:val="28"/>
                <w:szCs w:val="28"/>
              </w:rPr>
              <w:t>Important Information</w:t>
            </w:r>
          </w:p>
          <w:p w14:paraId="4DDA2E68" w14:textId="6D0EA7C4" w:rsidR="002E58A5" w:rsidRPr="00A30651" w:rsidRDefault="002E58A5" w:rsidP="002E58A5">
            <w:pPr>
              <w:spacing w:after="0" w:line="276" w:lineRule="auto"/>
              <w:rPr>
                <w:rFonts w:cs="Arial"/>
                <w:bCs/>
                <w:sz w:val="22"/>
              </w:rPr>
            </w:pPr>
            <w:r w:rsidRPr="00A30651">
              <w:rPr>
                <w:rFonts w:cs="Arial"/>
                <w:bCs/>
                <w:sz w:val="22"/>
              </w:rPr>
              <w:t xml:space="preserve">Competition opens Friday, 02 July. </w:t>
            </w:r>
            <w:r w:rsidR="00745889" w:rsidRPr="00A30651">
              <w:rPr>
                <w:rFonts w:cs="Arial"/>
                <w:bCs/>
                <w:sz w:val="22"/>
              </w:rPr>
              <w:t>Please register and pick up an Entry Form.</w:t>
            </w:r>
          </w:p>
          <w:p w14:paraId="1E63EAAD" w14:textId="69634D60" w:rsidR="002E58A5" w:rsidRPr="00A30651" w:rsidRDefault="002E58A5" w:rsidP="002E58A5">
            <w:pPr>
              <w:spacing w:after="0" w:line="276" w:lineRule="auto"/>
              <w:rPr>
                <w:rFonts w:cs="Arial"/>
                <w:bCs/>
                <w:sz w:val="22"/>
              </w:rPr>
            </w:pPr>
            <w:r w:rsidRPr="00A30651">
              <w:rPr>
                <w:rFonts w:cs="Arial"/>
                <w:bCs/>
                <w:sz w:val="22"/>
              </w:rPr>
              <w:t>Entry Form</w:t>
            </w:r>
            <w:r w:rsidR="00F631B8" w:rsidRPr="00A30651">
              <w:rPr>
                <w:rFonts w:cs="Arial"/>
                <w:bCs/>
                <w:sz w:val="22"/>
              </w:rPr>
              <w:t xml:space="preserve"> and Artwork Drop-off</w:t>
            </w:r>
            <w:r w:rsidRPr="00A30651">
              <w:rPr>
                <w:rFonts w:cs="Arial"/>
                <w:bCs/>
                <w:sz w:val="22"/>
              </w:rPr>
              <w:t xml:space="preserve"> Deadline Saturday, 24 July, 4pm.</w:t>
            </w:r>
            <w:r w:rsidR="00F631B8" w:rsidRPr="00A30651">
              <w:rPr>
                <w:rFonts w:cs="Arial"/>
                <w:bCs/>
                <w:sz w:val="22"/>
              </w:rPr>
              <w:t xml:space="preserve"> All drop-offs to Papakura Sir Edmund Hillary Library</w:t>
            </w:r>
            <w:r w:rsidR="00241C08" w:rsidRPr="00A30651">
              <w:rPr>
                <w:rFonts w:cs="Arial"/>
                <w:bCs/>
                <w:sz w:val="22"/>
              </w:rPr>
              <w:t>. Please submit artwork together with entry form.</w:t>
            </w:r>
          </w:p>
          <w:p w14:paraId="7A2E9F66" w14:textId="77777777" w:rsidR="002E58A5" w:rsidRPr="00A30651" w:rsidRDefault="002E58A5" w:rsidP="002E58A5">
            <w:pPr>
              <w:spacing w:after="0" w:line="276" w:lineRule="auto"/>
              <w:rPr>
                <w:rFonts w:cs="Arial"/>
                <w:bCs/>
                <w:sz w:val="22"/>
              </w:rPr>
            </w:pPr>
            <w:r w:rsidRPr="00A30651">
              <w:rPr>
                <w:rFonts w:cs="Arial"/>
                <w:bCs/>
                <w:sz w:val="22"/>
              </w:rPr>
              <w:t xml:space="preserve">Exhibition and public voting: 26 July – 30 July. </w:t>
            </w:r>
          </w:p>
          <w:p w14:paraId="69A600DE" w14:textId="6F84575A" w:rsidR="002E58A5" w:rsidRPr="00A30651" w:rsidRDefault="002E58A5" w:rsidP="002E58A5">
            <w:pPr>
              <w:spacing w:after="0" w:line="276" w:lineRule="auto"/>
              <w:rPr>
                <w:rFonts w:cs="Arial"/>
                <w:bCs/>
                <w:sz w:val="22"/>
              </w:rPr>
            </w:pPr>
            <w:r w:rsidRPr="00A30651">
              <w:rPr>
                <w:rFonts w:cs="Arial"/>
                <w:bCs/>
                <w:sz w:val="22"/>
              </w:rPr>
              <w:t>Winners announced: 31 July 2021</w:t>
            </w:r>
          </w:p>
          <w:p w14:paraId="43180876" w14:textId="77777777" w:rsidR="006847D5" w:rsidRPr="00A30651" w:rsidRDefault="006847D5" w:rsidP="002E58A5">
            <w:pPr>
              <w:spacing w:after="0" w:line="276" w:lineRule="auto"/>
              <w:rPr>
                <w:rFonts w:cs="Arial"/>
                <w:bCs/>
                <w:sz w:val="22"/>
              </w:rPr>
            </w:pPr>
          </w:p>
          <w:p w14:paraId="52594324" w14:textId="1FBB2804" w:rsidR="002E58A5" w:rsidRPr="00A66C7D" w:rsidRDefault="008620E1" w:rsidP="0070595A">
            <w:pPr>
              <w:pStyle w:val="BodyText"/>
            </w:pPr>
            <w:r w:rsidRPr="00A30651">
              <w:rPr>
                <w:sz w:val="22"/>
                <w:szCs w:val="20"/>
              </w:rPr>
              <w:t xml:space="preserve">For further information contact </w:t>
            </w:r>
            <w:hyperlink r:id="rId15" w:history="1">
              <w:r w:rsidRPr="00A30651">
                <w:rPr>
                  <w:rStyle w:val="Hyperlink"/>
                  <w:sz w:val="22"/>
                  <w:szCs w:val="20"/>
                </w:rPr>
                <w:t>Papakura.Library@aucklandcouncil.govt.nz</w:t>
              </w:r>
            </w:hyperlink>
            <w:r w:rsidRPr="00A30651">
              <w:rPr>
                <w:sz w:val="22"/>
                <w:szCs w:val="20"/>
              </w:rPr>
              <w:t xml:space="preserve"> or Phone 09 377 0209</w:t>
            </w:r>
          </w:p>
        </w:tc>
      </w:tr>
    </w:tbl>
    <w:tbl>
      <w:tblPr>
        <w:tblStyle w:val="TableGrid"/>
        <w:tblpPr w:leftFromText="180" w:rightFromText="180" w:vertAnchor="text" w:horzAnchor="margin" w:tblpY="3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2033"/>
        <w:gridCol w:w="2033"/>
        <w:gridCol w:w="2836"/>
      </w:tblGrid>
      <w:tr w:rsidR="008620E1" w14:paraId="72070229" w14:textId="77777777" w:rsidTr="008620E1">
        <w:tc>
          <w:tcPr>
            <w:tcW w:w="4086" w:type="dxa"/>
            <w:tcBorders>
              <w:left w:val="single" w:sz="12" w:space="0" w:color="007CBA"/>
            </w:tcBorders>
            <w:vAlign w:val="center"/>
          </w:tcPr>
          <w:p w14:paraId="34BBF61D" w14:textId="77777777" w:rsidR="008620E1" w:rsidRDefault="008620E1" w:rsidP="008620E1">
            <w:pPr>
              <w:pStyle w:val="Footer"/>
            </w:pPr>
            <w:r w:rsidRPr="00743657">
              <w:rPr>
                <w:b/>
              </w:rPr>
              <w:t>Find out more:</w:t>
            </w:r>
            <w:r>
              <w:t xml:space="preserve"> visit </w:t>
            </w:r>
          </w:p>
          <w:p w14:paraId="29DD9579" w14:textId="77777777" w:rsidR="008620E1" w:rsidRDefault="008620E1" w:rsidP="008620E1">
            <w:pPr>
              <w:pStyle w:val="Footer"/>
            </w:pPr>
            <w:r w:rsidRPr="00BE4D60">
              <w:t>www.facebook.com/papakuralibrary/events/</w:t>
            </w:r>
          </w:p>
        </w:tc>
        <w:tc>
          <w:tcPr>
            <w:tcW w:w="2033" w:type="dxa"/>
            <w:tcBorders>
              <w:right w:val="single" w:sz="12" w:space="0" w:color="007CBA"/>
            </w:tcBorders>
            <w:vAlign w:val="center"/>
          </w:tcPr>
          <w:p w14:paraId="34BBFBC1" w14:textId="53ECBD95" w:rsidR="008620E1" w:rsidRDefault="008620E1" w:rsidP="008620E1">
            <w:pPr>
              <w:pStyle w:val="Footer"/>
              <w:spacing w:before="120"/>
              <w:jc w:val="center"/>
            </w:pPr>
          </w:p>
        </w:tc>
        <w:tc>
          <w:tcPr>
            <w:tcW w:w="2033" w:type="dxa"/>
            <w:tcBorders>
              <w:left w:val="single" w:sz="12" w:space="0" w:color="007CBA"/>
              <w:right w:val="single" w:sz="12" w:space="0" w:color="007CBA"/>
            </w:tcBorders>
            <w:vAlign w:val="center"/>
          </w:tcPr>
          <w:p w14:paraId="2AB5E8D1" w14:textId="7FD4BB70" w:rsidR="008620E1" w:rsidRDefault="008620E1" w:rsidP="008620E1">
            <w:pPr>
              <w:pStyle w:val="Footer"/>
              <w:spacing w:before="120"/>
              <w:jc w:val="center"/>
            </w:pPr>
          </w:p>
        </w:tc>
        <w:tc>
          <w:tcPr>
            <w:tcW w:w="2836" w:type="dxa"/>
            <w:tcBorders>
              <w:left w:val="single" w:sz="12" w:space="0" w:color="007CBA"/>
            </w:tcBorders>
            <w:vAlign w:val="center"/>
          </w:tcPr>
          <w:p w14:paraId="1FB15B44" w14:textId="77777777" w:rsidR="008620E1" w:rsidRDefault="008620E1" w:rsidP="008620E1">
            <w:pPr>
              <w:pStyle w:val="Footer"/>
              <w:tabs>
                <w:tab w:val="clear" w:pos="4513"/>
              </w:tabs>
              <w:jc w:val="right"/>
            </w:pPr>
            <w:r>
              <w:rPr>
                <w:noProof/>
              </w:rPr>
              <w:drawing>
                <wp:inline distT="0" distB="0" distL="0" distR="0" wp14:anchorId="11EAE385" wp14:editId="50A4084F">
                  <wp:extent cx="1644770" cy="605675"/>
                  <wp:effectExtent l="0" t="0" r="0" b="0"/>
                  <wp:docPr id="11" name="Picture 11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Graphical user interface, tex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635" cy="623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91F249" w14:textId="77777777" w:rsidR="00B0733A" w:rsidRDefault="00B0733A" w:rsidP="005553E7">
      <w:pPr>
        <w:sectPr w:rsidR="00B0733A" w:rsidSect="00325C09">
          <w:pgSz w:w="11906" w:h="16838"/>
          <w:pgMar w:top="709" w:right="567" w:bottom="567" w:left="567" w:header="709" w:footer="454" w:gutter="0"/>
          <w:cols w:space="708"/>
          <w:docGrid w:linePitch="360"/>
        </w:sectPr>
      </w:pPr>
    </w:p>
    <w:p w14:paraId="1092AF6A" w14:textId="43C139D6" w:rsidR="008E46A1" w:rsidRDefault="008E46A1" w:rsidP="008620E1">
      <w:pPr>
        <w:pStyle w:val="Title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82304" behindDoc="1" locked="0" layoutInCell="1" allowOverlap="1" wp14:anchorId="5DB9486E" wp14:editId="3FDF8D4D">
            <wp:simplePos x="0" y="0"/>
            <wp:positionH relativeFrom="page">
              <wp:posOffset>-339090</wp:posOffset>
            </wp:positionH>
            <wp:positionV relativeFrom="paragraph">
              <wp:posOffset>-741800</wp:posOffset>
            </wp:positionV>
            <wp:extent cx="8220710" cy="2778760"/>
            <wp:effectExtent l="0" t="0" r="889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_A4_template_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20710" cy="277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7184" behindDoc="1" locked="0" layoutInCell="1" allowOverlap="1" wp14:anchorId="42FF050E" wp14:editId="7E3C8B33">
            <wp:simplePos x="0" y="0"/>
            <wp:positionH relativeFrom="page">
              <wp:posOffset>14868</wp:posOffset>
            </wp:positionH>
            <wp:positionV relativeFrom="page">
              <wp:posOffset>-252466</wp:posOffset>
            </wp:positionV>
            <wp:extent cx="7522234" cy="2447670"/>
            <wp:effectExtent l="0" t="0" r="2540" b="0"/>
            <wp:wrapNone/>
            <wp:docPr id="1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34" cy="24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B7870" w14:textId="685E680B" w:rsidR="008E46A1" w:rsidRDefault="008E46A1" w:rsidP="008620E1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78EF4FC" wp14:editId="73B527A0">
                <wp:simplePos x="0" y="0"/>
                <wp:positionH relativeFrom="column">
                  <wp:posOffset>-75852</wp:posOffset>
                </wp:positionH>
                <wp:positionV relativeFrom="paragraph">
                  <wp:posOffset>434987</wp:posOffset>
                </wp:positionV>
                <wp:extent cx="1162050" cy="55961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59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796BA" w14:textId="77777777" w:rsidR="008E46A1" w:rsidRPr="00F631B8" w:rsidRDefault="008E46A1" w:rsidP="008E46A1">
                            <w:pPr>
                              <w:pStyle w:val="LozengeText"/>
                              <w:rPr>
                                <w:sz w:val="28"/>
                                <w:szCs w:val="32"/>
                              </w:rPr>
                            </w:pPr>
                            <w:r w:rsidRPr="00F631B8">
                              <w:rPr>
                                <w:sz w:val="28"/>
                                <w:szCs w:val="32"/>
                              </w:rPr>
                              <w:t>Papakura Library</w:t>
                            </w:r>
                            <w:r w:rsidRPr="00F631B8">
                              <w:rPr>
                                <w:sz w:val="28"/>
                                <w:szCs w:val="32"/>
                              </w:rPr>
                              <w:fldChar w:fldCharType="begin"/>
                            </w:r>
                            <w:r w:rsidRPr="00F631B8">
                              <w:rPr>
                                <w:sz w:val="28"/>
                                <w:szCs w:val="32"/>
                              </w:rPr>
                              <w:instrText xml:space="preserve"> DOCPROPERTY  Date  \* MERGEFORMAT </w:instrText>
                            </w:r>
                            <w:r w:rsidRPr="00F631B8">
                              <w:rPr>
                                <w:sz w:val="28"/>
                                <w:szCs w:val="32"/>
                              </w:rPr>
                              <w:fldChar w:fldCharType="end"/>
                            </w:r>
                          </w:p>
                          <w:p w14:paraId="4C7E3024" w14:textId="77777777" w:rsidR="008E46A1" w:rsidRPr="00F47471" w:rsidRDefault="008E46A1" w:rsidP="008E46A1">
                            <w:pPr>
                              <w:pStyle w:val="LozengeText"/>
                            </w:pPr>
                            <w:r>
                              <w:fldChar w:fldCharType="begin"/>
                            </w:r>
                            <w:r>
                              <w:instrText xml:space="preserve"> DOCPROPERTY  Issue  \* MERGEFORMAT </w:instrTex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478EF4FC" id="Text Box 17" o:spid="_x0000_s1032" type="#_x0000_t202" style="position:absolute;margin-left:-5.95pt;margin-top:34.25pt;width:91.5pt;height:44.0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" filled="f" stroked="f" strokeweight=".5pt">
                <v:textbox>
                  <w:txbxContent>
                    <w:p w14:paraId="429796BA" w14:textId="77777777" w:rsidR="008E46A1" w:rsidRPr="00F631B8" w:rsidRDefault="008E46A1" w:rsidP="008E46A1">
                      <w:pPr>
                        <w:pStyle w:val="LozengeText"/>
                        <w:rPr>
                          <w:sz w:val="28"/>
                          <w:szCs w:val="32"/>
                        </w:rPr>
                      </w:pPr>
                      <w:r w:rsidRPr="00F631B8">
                        <w:rPr>
                          <w:sz w:val="28"/>
                          <w:szCs w:val="32"/>
                        </w:rPr>
                        <w:t>Papakura Library</w:t>
                      </w:r>
                      <w:r w:rsidRPr="00F631B8">
                        <w:rPr>
                          <w:sz w:val="28"/>
                          <w:szCs w:val="32"/>
                        </w:rPr>
                        <w:fldChar w:fldCharType="begin"/>
                      </w:r>
                      <w:r w:rsidRPr="00F631B8">
                        <w:rPr>
                          <w:sz w:val="28"/>
                          <w:szCs w:val="32"/>
                        </w:rPr>
                        <w:instrText xml:space="preserve"> DOCPROPERTY  Date  \* MERGEFORMAT </w:instrText>
                      </w:r>
                      <w:r w:rsidRPr="00F631B8">
                        <w:rPr>
                          <w:sz w:val="28"/>
                          <w:szCs w:val="32"/>
                        </w:rPr>
                        <w:fldChar w:fldCharType="end"/>
                      </w:r>
                    </w:p>
                    <w:p w14:paraId="4C7E3024" w14:textId="77777777" w:rsidR="008E46A1" w:rsidRPr="00F47471" w:rsidRDefault="008E46A1" w:rsidP="008E46A1">
                      <w:pPr>
                        <w:pStyle w:val="LozengeText"/>
                      </w:pPr>
                      <w:r>
                        <w:fldChar w:fldCharType="begin"/>
                      </w:r>
                      <w:r>
                        <w:instrText xml:space="preserve"> DOCPROPERTY  Issue  \* MERGEFORMAT </w:instrTex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16105BD0" wp14:editId="07BE07F6">
            <wp:simplePos x="0" y="0"/>
            <wp:positionH relativeFrom="column">
              <wp:posOffset>1785</wp:posOffset>
            </wp:positionH>
            <wp:positionV relativeFrom="paragraph">
              <wp:posOffset>202074</wp:posOffset>
            </wp:positionV>
            <wp:extent cx="1024603" cy="102425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603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E8007" w14:textId="30954F84" w:rsidR="008E46A1" w:rsidRDefault="008E46A1" w:rsidP="008620E1">
      <w:pPr>
        <w:pStyle w:val="Title"/>
      </w:pPr>
    </w:p>
    <w:p w14:paraId="56FB6E4B" w14:textId="77777777" w:rsidR="008E46A1" w:rsidRDefault="008E46A1" w:rsidP="008620E1">
      <w:pPr>
        <w:pStyle w:val="Title"/>
      </w:pPr>
    </w:p>
    <w:p w14:paraId="0A319106" w14:textId="08CA6117" w:rsidR="008620E1" w:rsidRPr="00FE39BC" w:rsidRDefault="00287683" w:rsidP="008620E1">
      <w:pPr>
        <w:pStyle w:val="Title"/>
      </w:pPr>
      <w:r>
        <w:fldChar w:fldCharType="begin"/>
      </w:r>
      <w:r>
        <w:instrText xml:space="preserve"> TITLE  </w:instrText>
      </w:r>
      <w:r>
        <w:fldChar w:fldCharType="separate"/>
      </w:r>
      <w:r w:rsidR="008620E1">
        <w:t>RRR Art Competition</w:t>
      </w:r>
      <w:r>
        <w:fldChar w:fldCharType="end"/>
      </w:r>
    </w:p>
    <w:p w14:paraId="2A953AF8" w14:textId="215FA090" w:rsidR="008620E1" w:rsidRDefault="008620E1" w:rsidP="008620E1">
      <w:pPr>
        <w:pStyle w:val="Subtitle"/>
      </w:pPr>
      <w:r>
        <w:t>ENTRY FORM</w:t>
      </w:r>
      <w:r w:rsidR="00927643">
        <w:tab/>
      </w:r>
      <w:r w:rsidR="00927643">
        <w:tab/>
      </w:r>
      <w:r w:rsidR="00927643">
        <w:tab/>
      </w:r>
    </w:p>
    <w:p w14:paraId="5E78FE9D" w14:textId="62CCB269" w:rsidR="008620E1" w:rsidRDefault="008620E1" w:rsidP="008620E1"/>
    <w:p w14:paraId="61E55D21" w14:textId="74E15B80" w:rsidR="008620E1" w:rsidRPr="00787512" w:rsidRDefault="008620E1" w:rsidP="008620E1">
      <w:pPr>
        <w:rPr>
          <w:sz w:val="32"/>
          <w:szCs w:val="28"/>
        </w:rPr>
      </w:pPr>
      <w:r w:rsidRPr="00787512">
        <w:rPr>
          <w:sz w:val="32"/>
          <w:szCs w:val="28"/>
        </w:rPr>
        <w:t>ART CATEGORIES: PLEASE TICK ONE BOX ONLY</w:t>
      </w:r>
    </w:p>
    <w:p w14:paraId="04803790" w14:textId="7E01A37D" w:rsidR="008620E1" w:rsidRDefault="008620E1" w:rsidP="008620E1">
      <w:pPr>
        <w:pStyle w:val="ListParagraph"/>
        <w:numPr>
          <w:ilvl w:val="0"/>
          <w:numId w:val="26"/>
        </w:numPr>
        <w:rPr>
          <w:sz w:val="32"/>
          <w:szCs w:val="28"/>
        </w:rPr>
      </w:pPr>
      <w:r w:rsidRPr="00787512">
        <w:rPr>
          <w:sz w:val="32"/>
          <w:szCs w:val="28"/>
        </w:rPr>
        <w:t xml:space="preserve">Group Category – </w:t>
      </w:r>
      <w:r w:rsidR="00CC589E">
        <w:rPr>
          <w:sz w:val="32"/>
          <w:szCs w:val="28"/>
        </w:rPr>
        <w:t>Whanau</w:t>
      </w:r>
      <w:r w:rsidRPr="00787512">
        <w:rPr>
          <w:sz w:val="32"/>
          <w:szCs w:val="28"/>
        </w:rPr>
        <w:t xml:space="preserve"> (Open Age)</w:t>
      </w:r>
    </w:p>
    <w:p w14:paraId="1AA77373" w14:textId="04B45C68" w:rsidR="00027832" w:rsidRPr="00787512" w:rsidRDefault="00027832" w:rsidP="008620E1">
      <w:pPr>
        <w:pStyle w:val="ListParagraph"/>
        <w:numPr>
          <w:ilvl w:val="0"/>
          <w:numId w:val="26"/>
        </w:numPr>
        <w:rPr>
          <w:sz w:val="32"/>
          <w:szCs w:val="28"/>
        </w:rPr>
      </w:pPr>
      <w:r>
        <w:rPr>
          <w:sz w:val="32"/>
          <w:szCs w:val="28"/>
        </w:rPr>
        <w:t xml:space="preserve">Individual Category – </w:t>
      </w:r>
      <w:r w:rsidR="00CC589E">
        <w:rPr>
          <w:sz w:val="32"/>
          <w:szCs w:val="28"/>
        </w:rPr>
        <w:t>Tamariki</w:t>
      </w:r>
      <w:r>
        <w:rPr>
          <w:sz w:val="32"/>
          <w:szCs w:val="28"/>
        </w:rPr>
        <w:t xml:space="preserve"> (Under 16 years)</w:t>
      </w:r>
    </w:p>
    <w:p w14:paraId="33DCC077" w14:textId="142857DB" w:rsidR="008620E1" w:rsidRPr="00787512" w:rsidRDefault="008620E1" w:rsidP="008620E1">
      <w:pPr>
        <w:pStyle w:val="ListParagraph"/>
        <w:numPr>
          <w:ilvl w:val="0"/>
          <w:numId w:val="26"/>
        </w:numPr>
        <w:rPr>
          <w:sz w:val="32"/>
          <w:szCs w:val="28"/>
        </w:rPr>
      </w:pPr>
      <w:r w:rsidRPr="00787512">
        <w:rPr>
          <w:sz w:val="32"/>
          <w:szCs w:val="28"/>
        </w:rPr>
        <w:t xml:space="preserve">Individual Category – </w:t>
      </w:r>
      <w:proofErr w:type="spellStart"/>
      <w:r w:rsidR="00CC589E">
        <w:rPr>
          <w:sz w:val="32"/>
          <w:szCs w:val="28"/>
        </w:rPr>
        <w:t>Rangatahi</w:t>
      </w:r>
      <w:proofErr w:type="spellEnd"/>
      <w:r w:rsidRPr="00787512">
        <w:rPr>
          <w:sz w:val="32"/>
          <w:szCs w:val="28"/>
        </w:rPr>
        <w:t xml:space="preserve"> (16 years and Up)</w:t>
      </w:r>
    </w:p>
    <w:p w14:paraId="1F2792CF" w14:textId="459D34C5" w:rsidR="008620E1" w:rsidRDefault="008620E1" w:rsidP="008620E1"/>
    <w:p w14:paraId="3AFE3CD0" w14:textId="1B54EFAF" w:rsidR="008620E1" w:rsidRPr="003F7046" w:rsidRDefault="008620E1" w:rsidP="007875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4"/>
        </w:rPr>
      </w:pPr>
      <w:r w:rsidRPr="003F7046">
        <w:rPr>
          <w:sz w:val="28"/>
          <w:szCs w:val="24"/>
        </w:rPr>
        <w:t>Name:</w:t>
      </w:r>
    </w:p>
    <w:p w14:paraId="247BC599" w14:textId="485BA41E" w:rsidR="008620E1" w:rsidRPr="003F7046" w:rsidRDefault="008620E1" w:rsidP="007875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4"/>
        </w:rPr>
      </w:pPr>
      <w:r w:rsidRPr="003F7046">
        <w:rPr>
          <w:sz w:val="28"/>
          <w:szCs w:val="24"/>
        </w:rPr>
        <w:t>Age:</w:t>
      </w:r>
    </w:p>
    <w:p w14:paraId="7EB3E4F1" w14:textId="0FAF6EE4" w:rsidR="008620E1" w:rsidRPr="003F7046" w:rsidRDefault="008620E1" w:rsidP="007875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4"/>
        </w:rPr>
      </w:pPr>
      <w:r w:rsidRPr="003F7046">
        <w:rPr>
          <w:sz w:val="28"/>
          <w:szCs w:val="24"/>
        </w:rPr>
        <w:t>Organisation:</w:t>
      </w:r>
    </w:p>
    <w:p w14:paraId="583DEA55" w14:textId="18D31E1C" w:rsidR="008620E1" w:rsidRPr="003F7046" w:rsidRDefault="008620E1" w:rsidP="007875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4"/>
        </w:rPr>
      </w:pPr>
      <w:r w:rsidRPr="003F7046">
        <w:rPr>
          <w:sz w:val="28"/>
          <w:szCs w:val="24"/>
        </w:rPr>
        <w:t>Contact email:</w:t>
      </w:r>
    </w:p>
    <w:p w14:paraId="7636E2DF" w14:textId="6920E390" w:rsidR="008620E1" w:rsidRPr="003F7046" w:rsidRDefault="008620E1" w:rsidP="007875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4"/>
        </w:rPr>
      </w:pPr>
      <w:r w:rsidRPr="003F7046">
        <w:rPr>
          <w:sz w:val="28"/>
          <w:szCs w:val="24"/>
        </w:rPr>
        <w:t>Contact Phone number:</w:t>
      </w:r>
    </w:p>
    <w:p w14:paraId="2DC700E0" w14:textId="27A056A0" w:rsidR="008620E1" w:rsidRPr="003F7046" w:rsidRDefault="008620E1" w:rsidP="007875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4"/>
        </w:rPr>
      </w:pPr>
      <w:r w:rsidRPr="003F7046">
        <w:rPr>
          <w:sz w:val="28"/>
          <w:szCs w:val="24"/>
        </w:rPr>
        <w:t>A</w:t>
      </w:r>
      <w:r w:rsidR="008718AF" w:rsidRPr="003F7046">
        <w:rPr>
          <w:sz w:val="28"/>
          <w:szCs w:val="24"/>
        </w:rPr>
        <w:t>d</w:t>
      </w:r>
      <w:r w:rsidRPr="003F7046">
        <w:rPr>
          <w:sz w:val="28"/>
          <w:szCs w:val="24"/>
        </w:rPr>
        <w:t>dress:</w:t>
      </w:r>
    </w:p>
    <w:p w14:paraId="6357C8DA" w14:textId="77777777" w:rsidR="006847D5" w:rsidRPr="006847D5" w:rsidRDefault="006847D5" w:rsidP="008620E1">
      <w:pPr>
        <w:rPr>
          <w:sz w:val="6"/>
          <w:szCs w:val="4"/>
        </w:rPr>
      </w:pPr>
    </w:p>
    <w:p w14:paraId="219A8B72" w14:textId="0C097EF2" w:rsidR="008620E1" w:rsidRPr="00AB275C" w:rsidRDefault="008620E1" w:rsidP="008620E1">
      <w:pPr>
        <w:rPr>
          <w:sz w:val="22"/>
          <w:szCs w:val="20"/>
        </w:rPr>
      </w:pPr>
      <w:r w:rsidRPr="00AB275C">
        <w:rPr>
          <w:sz w:val="22"/>
          <w:szCs w:val="20"/>
        </w:rPr>
        <w:t>Title of Artwork:</w:t>
      </w:r>
    </w:p>
    <w:p w14:paraId="70343E63" w14:textId="041CE31F" w:rsidR="00787512" w:rsidRPr="00AB275C" w:rsidRDefault="008620E1" w:rsidP="008620E1">
      <w:pPr>
        <w:rPr>
          <w:sz w:val="22"/>
          <w:szCs w:val="20"/>
        </w:rPr>
      </w:pPr>
      <w:r w:rsidRPr="00AB275C">
        <w:rPr>
          <w:sz w:val="22"/>
          <w:szCs w:val="20"/>
        </w:rPr>
        <w:t>Artist Statement</w:t>
      </w:r>
      <w:r w:rsidR="00AB275C" w:rsidRPr="00AB275C">
        <w:rPr>
          <w:sz w:val="22"/>
          <w:szCs w:val="20"/>
        </w:rPr>
        <w:t xml:space="preserve"> (Tell us about the artwork/What inspires your artwork)</w:t>
      </w:r>
      <w:r w:rsidRPr="00AB275C">
        <w:rPr>
          <w:sz w:val="22"/>
          <w:szCs w:val="20"/>
        </w:rPr>
        <w:t>:</w:t>
      </w:r>
    </w:p>
    <w:p w14:paraId="1280EFA7" w14:textId="6320B549" w:rsidR="008A5788" w:rsidRDefault="008A5788" w:rsidP="008620E1">
      <w:pPr>
        <w:rPr>
          <w:sz w:val="32"/>
          <w:szCs w:val="28"/>
        </w:rPr>
      </w:pPr>
    </w:p>
    <w:p w14:paraId="1AF78BC5" w14:textId="77777777" w:rsidR="008A5788" w:rsidRPr="00787512" w:rsidRDefault="008A5788" w:rsidP="008620E1">
      <w:pPr>
        <w:rPr>
          <w:sz w:val="32"/>
          <w:szCs w:val="28"/>
        </w:rPr>
      </w:pPr>
    </w:p>
    <w:tbl>
      <w:tblPr>
        <w:tblStyle w:val="TableGrid"/>
        <w:tblpPr w:leftFromText="180" w:rightFromText="180" w:vertAnchor="text" w:horzAnchor="margin" w:tblpY="12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2033"/>
        <w:gridCol w:w="2033"/>
        <w:gridCol w:w="2836"/>
      </w:tblGrid>
      <w:tr w:rsidR="008A5788" w14:paraId="1479BEC9" w14:textId="77777777" w:rsidTr="008A5788">
        <w:tc>
          <w:tcPr>
            <w:tcW w:w="4086" w:type="dxa"/>
            <w:tcBorders>
              <w:left w:val="single" w:sz="12" w:space="0" w:color="007CBA"/>
            </w:tcBorders>
            <w:vAlign w:val="center"/>
          </w:tcPr>
          <w:p w14:paraId="0FC8351C" w14:textId="77777777" w:rsidR="008A5788" w:rsidRDefault="008A5788" w:rsidP="008A5788">
            <w:pPr>
              <w:pStyle w:val="Footer"/>
            </w:pPr>
            <w:r w:rsidRPr="00743657">
              <w:rPr>
                <w:b/>
              </w:rPr>
              <w:t>Find out more:</w:t>
            </w:r>
            <w:r>
              <w:t xml:space="preserve"> visit </w:t>
            </w:r>
          </w:p>
          <w:p w14:paraId="0EAA28F9" w14:textId="77777777" w:rsidR="008A5788" w:rsidRDefault="008A5788" w:rsidP="008A5788">
            <w:pPr>
              <w:pStyle w:val="Footer"/>
            </w:pPr>
            <w:r w:rsidRPr="00BE4D60">
              <w:t>www.facebook.com/papakuralibrary/events/</w:t>
            </w:r>
          </w:p>
        </w:tc>
        <w:tc>
          <w:tcPr>
            <w:tcW w:w="2033" w:type="dxa"/>
            <w:tcBorders>
              <w:right w:val="single" w:sz="12" w:space="0" w:color="007CBA"/>
            </w:tcBorders>
            <w:vAlign w:val="center"/>
          </w:tcPr>
          <w:p w14:paraId="30F29BF8" w14:textId="77777777" w:rsidR="008A5788" w:rsidRDefault="008A5788" w:rsidP="008A5788">
            <w:pPr>
              <w:pStyle w:val="Footer"/>
              <w:spacing w:before="120"/>
              <w:jc w:val="center"/>
            </w:pPr>
            <w:r>
              <w:t>Office use only</w:t>
            </w:r>
          </w:p>
          <w:p w14:paraId="665645D1" w14:textId="77777777" w:rsidR="008A5788" w:rsidRDefault="008A5788" w:rsidP="008A5788">
            <w:pPr>
              <w:pStyle w:val="Footer"/>
              <w:spacing w:before="120"/>
              <w:jc w:val="center"/>
            </w:pPr>
            <w:r>
              <w:t>REF#</w:t>
            </w:r>
          </w:p>
        </w:tc>
        <w:tc>
          <w:tcPr>
            <w:tcW w:w="2033" w:type="dxa"/>
            <w:tcBorders>
              <w:left w:val="single" w:sz="12" w:space="0" w:color="007CBA"/>
              <w:right w:val="single" w:sz="12" w:space="0" w:color="007CBA"/>
            </w:tcBorders>
            <w:vAlign w:val="center"/>
          </w:tcPr>
          <w:p w14:paraId="16C16322" w14:textId="7D8C0625" w:rsidR="008A5788" w:rsidRDefault="008A5788" w:rsidP="008A5788">
            <w:pPr>
              <w:pStyle w:val="Footer"/>
              <w:spacing w:before="120"/>
              <w:jc w:val="center"/>
            </w:pPr>
          </w:p>
        </w:tc>
        <w:tc>
          <w:tcPr>
            <w:tcW w:w="2836" w:type="dxa"/>
            <w:tcBorders>
              <w:left w:val="single" w:sz="12" w:space="0" w:color="007CBA"/>
            </w:tcBorders>
            <w:vAlign w:val="center"/>
          </w:tcPr>
          <w:p w14:paraId="1404BAAA" w14:textId="77777777" w:rsidR="008A5788" w:rsidRDefault="008A5788" w:rsidP="008A5788">
            <w:pPr>
              <w:pStyle w:val="Footer"/>
              <w:tabs>
                <w:tab w:val="clear" w:pos="4513"/>
              </w:tabs>
              <w:jc w:val="right"/>
            </w:pPr>
            <w:r>
              <w:rPr>
                <w:noProof/>
              </w:rPr>
              <w:drawing>
                <wp:inline distT="0" distB="0" distL="0" distR="0" wp14:anchorId="349EF68E" wp14:editId="51658678">
                  <wp:extent cx="1644770" cy="605675"/>
                  <wp:effectExtent l="0" t="0" r="0" b="0"/>
                  <wp:docPr id="10" name="Picture 10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Graphical user interface, tex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635" cy="623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048B29" w14:textId="25B9C754" w:rsidR="000F37EE" w:rsidRPr="00AB275C" w:rsidRDefault="00787512" w:rsidP="000F37EE">
      <w:pPr>
        <w:rPr>
          <w:i/>
          <w:iCs/>
          <w:sz w:val="22"/>
          <w:szCs w:val="20"/>
        </w:rPr>
      </w:pPr>
      <w:r w:rsidRPr="00AB275C">
        <w:rPr>
          <w:i/>
          <w:iCs/>
          <w:sz w:val="22"/>
          <w:szCs w:val="20"/>
        </w:rPr>
        <w:t>**</w:t>
      </w:r>
      <w:r w:rsidR="008620E1" w:rsidRPr="00AB275C">
        <w:rPr>
          <w:i/>
          <w:iCs/>
          <w:sz w:val="22"/>
          <w:szCs w:val="20"/>
        </w:rPr>
        <w:t>Note on artwork dimensions: All artwork must be prepared to be displayed on a table or standing on the floor</w:t>
      </w:r>
      <w:r w:rsidRPr="00AB275C">
        <w:rPr>
          <w:i/>
          <w:iCs/>
          <w:sz w:val="22"/>
          <w:szCs w:val="20"/>
        </w:rPr>
        <w:t xml:space="preserve"> and must be able to be lifted by maximum 2 people. Your artwork might not be accepted if it does not comply with these requirements.</w:t>
      </w:r>
      <w:r w:rsidR="00EF3AE7" w:rsidRPr="00AB275C">
        <w:rPr>
          <w:noProof/>
          <w:sz w:val="22"/>
          <w:szCs w:val="20"/>
        </w:rPr>
        <w:t xml:space="preserve"> </w:t>
      </w:r>
    </w:p>
    <w:sectPr w:rsidR="000F37EE" w:rsidRPr="00AB275C" w:rsidSect="001138BB">
      <w:pgSz w:w="11906" w:h="16838"/>
      <w:pgMar w:top="567" w:right="567" w:bottom="284" w:left="567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DF46D7" w14:textId="77777777" w:rsidR="00287683" w:rsidRDefault="00287683" w:rsidP="00C85CC0">
      <w:pPr>
        <w:spacing w:after="0" w:line="240" w:lineRule="auto"/>
      </w:pPr>
      <w:r>
        <w:separator/>
      </w:r>
    </w:p>
  </w:endnote>
  <w:endnote w:type="continuationSeparator" w:id="0">
    <w:p w14:paraId="18FA3490" w14:textId="77777777" w:rsidR="00287683" w:rsidRDefault="00287683" w:rsidP="00C85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C Bliss">
    <w:altName w:val="Times New Roman"/>
    <w:panose1 w:val="020B0604020202020204"/>
    <w:charset w:val="00"/>
    <w:family w:val="auto"/>
    <w:pitch w:val="variable"/>
    <w:sig w:usb0="00000001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70FE23" w14:textId="77777777" w:rsidR="00287683" w:rsidRPr="000A7727" w:rsidRDefault="00287683" w:rsidP="00C85CC0">
      <w:pPr>
        <w:spacing w:after="0" w:line="240" w:lineRule="auto"/>
        <w:rPr>
          <w:color w:val="008AC4"/>
        </w:rPr>
      </w:pPr>
      <w:r w:rsidRPr="000A7727">
        <w:rPr>
          <w:color w:val="008AC4"/>
        </w:rPr>
        <w:separator/>
      </w:r>
    </w:p>
  </w:footnote>
  <w:footnote w:type="continuationSeparator" w:id="0">
    <w:p w14:paraId="286AE946" w14:textId="77777777" w:rsidR="00287683" w:rsidRDefault="00287683" w:rsidP="00C85C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2B216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5A9E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E8233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8448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26E7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1A46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6059A4"/>
    <w:lvl w:ilvl="0">
      <w:start w:val="1"/>
      <w:numFmt w:val="bullet"/>
      <w:lvlText w:val=""/>
      <w:lvlJc w:val="left"/>
      <w:pPr>
        <w:ind w:left="926" w:hanging="360"/>
      </w:pPr>
      <w:rPr>
        <w:rFonts w:ascii="Symbol" w:hAnsi="Symbol" w:hint="default"/>
        <w:color w:val="008AC4"/>
      </w:rPr>
    </w:lvl>
  </w:abstractNum>
  <w:abstractNum w:abstractNumId="7" w15:restartNumberingAfterBreak="0">
    <w:nsid w:val="FFFFFF83"/>
    <w:multiLevelType w:val="singleLevel"/>
    <w:tmpl w:val="501EF4B2"/>
    <w:lvl w:ilvl="0">
      <w:start w:val="1"/>
      <w:numFmt w:val="bullet"/>
      <w:lvlText w:val="o"/>
      <w:lvlJc w:val="left"/>
      <w:pPr>
        <w:ind w:left="814" w:hanging="360"/>
      </w:pPr>
      <w:rPr>
        <w:rFonts w:ascii="Courier New" w:hAnsi="Courier New" w:hint="default"/>
        <w:color w:val="008AC4"/>
      </w:rPr>
    </w:lvl>
  </w:abstractNum>
  <w:abstractNum w:abstractNumId="8" w15:restartNumberingAfterBreak="0">
    <w:nsid w:val="FFFFFF88"/>
    <w:multiLevelType w:val="singleLevel"/>
    <w:tmpl w:val="2CC61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C12FC58"/>
    <w:lvl w:ilvl="0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  <w:color w:val="008AC4"/>
      </w:rPr>
    </w:lvl>
  </w:abstractNum>
  <w:abstractNum w:abstractNumId="10" w15:restartNumberingAfterBreak="0">
    <w:nsid w:val="01304E05"/>
    <w:multiLevelType w:val="multilevel"/>
    <w:tmpl w:val="9A6EF1D4"/>
    <w:lvl w:ilvl="0">
      <w:start w:val="1"/>
      <w:numFmt w:val="decimal"/>
      <w:lvlRestart w:val="0"/>
      <w:pStyle w:val="ListNumber"/>
      <w:lvlText w:val="%1."/>
      <w:lvlJc w:val="left"/>
      <w:pPr>
        <w:tabs>
          <w:tab w:val="num" w:pos="964"/>
        </w:tabs>
        <w:ind w:left="397" w:hanging="397"/>
      </w:pPr>
      <w:rPr>
        <w:rFonts w:ascii="AC Bliss" w:hAnsi="AC Bliss" w:cs="Arial" w:hint="default"/>
        <w:b w:val="0"/>
        <w:i w:val="0"/>
        <w:sz w:val="20"/>
        <w:szCs w:val="20"/>
      </w:rPr>
    </w:lvl>
    <w:lvl w:ilvl="1">
      <w:start w:val="1"/>
      <w:numFmt w:val="lowerLetter"/>
      <w:pStyle w:val="ListNumber2"/>
      <w:lvlText w:val="%1.%2"/>
      <w:lvlJc w:val="left"/>
      <w:pPr>
        <w:tabs>
          <w:tab w:val="num" w:pos="1531"/>
        </w:tabs>
        <w:ind w:left="964" w:hanging="567"/>
      </w:pPr>
      <w:rPr>
        <w:rFonts w:ascii="AC Bliss" w:hAnsi="AC Bliss" w:cs="Arial" w:hint="default"/>
        <w:b w:val="0"/>
        <w:i w:val="0"/>
        <w:sz w:val="20"/>
        <w:szCs w:val="20"/>
      </w:rPr>
    </w:lvl>
    <w:lvl w:ilvl="2">
      <w:start w:val="1"/>
      <w:numFmt w:val="lowerRoman"/>
      <w:pStyle w:val="ListNumber3"/>
      <w:lvlText w:val="%1.%2.%3"/>
      <w:lvlJc w:val="left"/>
      <w:pPr>
        <w:tabs>
          <w:tab w:val="num" w:pos="2268"/>
        </w:tabs>
        <w:ind w:left="1701" w:hanging="737"/>
      </w:pPr>
      <w:rPr>
        <w:rFonts w:ascii="AC Bliss" w:hAnsi="AC Bliss" w:cs="Arial" w:hint="default"/>
        <w:b w:val="0"/>
        <w:i w:val="0"/>
        <w:sz w:val="20"/>
        <w:szCs w:val="20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175"/>
        </w:tabs>
        <w:ind w:left="2608" w:hanging="907"/>
      </w:pPr>
      <w:rPr>
        <w:rFonts w:ascii="Arial" w:hAnsi="Arial" w:cs="Arial" w:hint="default"/>
        <w:b w:val="0"/>
        <w:i w:val="0"/>
        <w:sz w:val="20"/>
        <w:szCs w:val="22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4366"/>
        </w:tabs>
        <w:ind w:left="3799" w:hanging="1191"/>
      </w:pPr>
      <w:rPr>
        <w:rFonts w:ascii="Arial" w:hAnsi="Arial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309" w:hanging="510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4871" w:hanging="562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5591" w:hanging="72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311" w:hanging="720"/>
      </w:pPr>
      <w:rPr>
        <w:rFonts w:ascii="Arial Narrow" w:hAnsi="Arial Narrow" w:hint="default"/>
        <w:sz w:val="22"/>
      </w:rPr>
    </w:lvl>
  </w:abstractNum>
  <w:abstractNum w:abstractNumId="11" w15:restartNumberingAfterBreak="0">
    <w:nsid w:val="17EB4228"/>
    <w:multiLevelType w:val="multilevel"/>
    <w:tmpl w:val="DCB0EC8E"/>
    <w:lvl w:ilvl="0">
      <w:start w:val="1"/>
      <w:numFmt w:val="bullet"/>
      <w:lvlRestart w:val="0"/>
      <w:pStyle w:val="ListBulle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1594CA"/>
        <w:sz w:val="22"/>
        <w:szCs w:val="22"/>
      </w:rPr>
    </w:lvl>
    <w:lvl w:ilvl="1">
      <w:start w:val="1"/>
      <w:numFmt w:val="bullet"/>
      <w:pStyle w:val="ListBullet2"/>
      <w:lvlText w:val="o"/>
      <w:lvlJc w:val="left"/>
      <w:pPr>
        <w:tabs>
          <w:tab w:val="num" w:pos="1361"/>
        </w:tabs>
        <w:ind w:left="1361" w:hanging="397"/>
      </w:pPr>
      <w:rPr>
        <w:rFonts w:ascii="Courier New" w:hAnsi="Courier New" w:hint="default"/>
        <w:color w:val="1594CA"/>
        <w:sz w:val="22"/>
      </w:rPr>
    </w:lvl>
    <w:lvl w:ilvl="2">
      <w:start w:val="1"/>
      <w:numFmt w:val="bullet"/>
      <w:pStyle w:val="ListBullet3"/>
      <w:lvlText w:val=""/>
      <w:lvlJc w:val="left"/>
      <w:pPr>
        <w:tabs>
          <w:tab w:val="num" w:pos="1758"/>
        </w:tabs>
        <w:ind w:left="1758" w:hanging="397"/>
      </w:pPr>
      <w:rPr>
        <w:rFonts w:ascii="Symbol" w:hAnsi="Symbol" w:hint="default"/>
        <w:color w:val="1594CA"/>
        <w:sz w:val="22"/>
      </w:rPr>
    </w:lvl>
    <w:lvl w:ilvl="3">
      <w:start w:val="1"/>
      <w:numFmt w:val="bullet"/>
      <w:pStyle w:val="ListBullet4"/>
      <w:lvlText w:val=""/>
      <w:lvlJc w:val="left"/>
      <w:pPr>
        <w:tabs>
          <w:tab w:val="num" w:pos="1758"/>
        </w:tabs>
        <w:ind w:left="1758" w:hanging="397"/>
      </w:pPr>
      <w:rPr>
        <w:rFonts w:ascii="Symbol" w:hAnsi="Symbol" w:hint="default"/>
        <w:sz w:val="22"/>
      </w:rPr>
    </w:lvl>
    <w:lvl w:ilvl="4">
      <w:start w:val="1"/>
      <w:numFmt w:val="bullet"/>
      <w:pStyle w:val="ListBullet5"/>
      <w:lvlText w:val=""/>
      <w:lvlJc w:val="left"/>
      <w:pPr>
        <w:tabs>
          <w:tab w:val="num" w:pos="1758"/>
        </w:tabs>
        <w:ind w:left="1758" w:hanging="397"/>
      </w:pPr>
      <w:rPr>
        <w:rFonts w:ascii="Symbol" w:hAnsi="Symbol" w:hint="default"/>
        <w:sz w:val="22"/>
      </w:rPr>
    </w:lvl>
    <w:lvl w:ilvl="5">
      <w:start w:val="1"/>
      <w:numFmt w:val="none"/>
      <w:lvlText w:val="%1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none"/>
      <w:lvlText w:val="%1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none"/>
      <w:lvlText w:val="%1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none"/>
      <w:lvlText w:val="%1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12" w15:restartNumberingAfterBreak="0">
    <w:nsid w:val="18176262"/>
    <w:multiLevelType w:val="multilevel"/>
    <w:tmpl w:val="3D60023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1EC21E45"/>
    <w:multiLevelType w:val="hybridMultilevel"/>
    <w:tmpl w:val="6748C76C"/>
    <w:lvl w:ilvl="0" w:tplc="0B506212">
      <w:start w:val="1"/>
      <w:numFmt w:val="bullet"/>
      <w:lvlText w:val=""/>
      <w:lvlJc w:val="left"/>
      <w:pPr>
        <w:ind w:left="360" w:hanging="360"/>
      </w:pPr>
      <w:rPr>
        <w:rFonts w:ascii="Wingdings 3" w:hAnsi="Wingdings 3" w:hint="default"/>
        <w14:shadow w14:blurRad="0" w14:dist="0" w14:dir="0" w14:sx="0" w14:sy="0" w14:kx="0" w14:ky="0" w14:algn="none">
          <w14:srgbClr w14:val="000000"/>
        </w14:shadow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BF0135"/>
    <w:multiLevelType w:val="hybridMultilevel"/>
    <w:tmpl w:val="06A65726"/>
    <w:lvl w:ilvl="0" w:tplc="9BA2FCEA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15420CC"/>
    <w:multiLevelType w:val="hybridMultilevel"/>
    <w:tmpl w:val="FAF0676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514E26"/>
    <w:multiLevelType w:val="hybridMultilevel"/>
    <w:tmpl w:val="92E266E0"/>
    <w:lvl w:ilvl="0" w:tplc="EA8CB74E">
      <w:start w:val="1"/>
      <w:numFmt w:val="bullet"/>
      <w:pStyle w:val="CalloutBullet"/>
      <w:lvlText w:val=""/>
      <w:lvlJc w:val="left"/>
      <w:pPr>
        <w:ind w:left="862" w:hanging="360"/>
      </w:pPr>
      <w:rPr>
        <w:rFonts w:ascii="Symbol" w:hAnsi="Symbol" w:hint="default"/>
        <w:color w:val="FFFFFF" w:themeColor="background1"/>
      </w:rPr>
    </w:lvl>
    <w:lvl w:ilvl="1" w:tplc="1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12"/>
  </w:num>
  <w:num w:numId="5">
    <w:abstractNumId w:val="11"/>
  </w:num>
  <w:num w:numId="6">
    <w:abstractNumId w:val="11"/>
  </w:num>
  <w:num w:numId="7">
    <w:abstractNumId w:val="11"/>
  </w:num>
  <w:num w:numId="8">
    <w:abstractNumId w:val="5"/>
  </w:num>
  <w:num w:numId="9">
    <w:abstractNumId w:val="11"/>
  </w:num>
  <w:num w:numId="10">
    <w:abstractNumId w:val="4"/>
  </w:num>
  <w:num w:numId="11">
    <w:abstractNumId w:val="11"/>
  </w:num>
  <w:num w:numId="12">
    <w:abstractNumId w:val="8"/>
  </w:num>
  <w:num w:numId="13">
    <w:abstractNumId w:val="10"/>
  </w:num>
  <w:num w:numId="14">
    <w:abstractNumId w:val="3"/>
  </w:num>
  <w:num w:numId="15">
    <w:abstractNumId w:val="10"/>
  </w:num>
  <w:num w:numId="16">
    <w:abstractNumId w:val="2"/>
  </w:num>
  <w:num w:numId="17">
    <w:abstractNumId w:val="10"/>
  </w:num>
  <w:num w:numId="18">
    <w:abstractNumId w:val="1"/>
  </w:num>
  <w:num w:numId="19">
    <w:abstractNumId w:val="10"/>
  </w:num>
  <w:num w:numId="20">
    <w:abstractNumId w:val="0"/>
  </w:num>
  <w:num w:numId="21">
    <w:abstractNumId w:val="10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6"/>
  </w:num>
  <w:num w:numId="25">
    <w:abstractNumId w:val="13"/>
  </w:num>
  <w:num w:numId="26">
    <w:abstractNumId w:val="14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E58A5"/>
    <w:rsid w:val="00006A26"/>
    <w:rsid w:val="00025643"/>
    <w:rsid w:val="00027832"/>
    <w:rsid w:val="00045AD8"/>
    <w:rsid w:val="000503F3"/>
    <w:rsid w:val="00052E45"/>
    <w:rsid w:val="0005504D"/>
    <w:rsid w:val="00075663"/>
    <w:rsid w:val="00087EB9"/>
    <w:rsid w:val="000942AD"/>
    <w:rsid w:val="00096344"/>
    <w:rsid w:val="000A07B1"/>
    <w:rsid w:val="000A5DB8"/>
    <w:rsid w:val="000A7727"/>
    <w:rsid w:val="000B0BC4"/>
    <w:rsid w:val="000B4F6D"/>
    <w:rsid w:val="000C6F4A"/>
    <w:rsid w:val="000D538F"/>
    <w:rsid w:val="000F2744"/>
    <w:rsid w:val="000F37EE"/>
    <w:rsid w:val="001138BB"/>
    <w:rsid w:val="0012041E"/>
    <w:rsid w:val="00134DA3"/>
    <w:rsid w:val="0013568B"/>
    <w:rsid w:val="00143CC8"/>
    <w:rsid w:val="00151736"/>
    <w:rsid w:val="00161FB2"/>
    <w:rsid w:val="00174AB8"/>
    <w:rsid w:val="00174CB5"/>
    <w:rsid w:val="00175BCB"/>
    <w:rsid w:val="00180154"/>
    <w:rsid w:val="00180439"/>
    <w:rsid w:val="001915F7"/>
    <w:rsid w:val="00194668"/>
    <w:rsid w:val="001A01EE"/>
    <w:rsid w:val="001A1316"/>
    <w:rsid w:val="001B52F0"/>
    <w:rsid w:val="001C3D60"/>
    <w:rsid w:val="001E0D43"/>
    <w:rsid w:val="001F586C"/>
    <w:rsid w:val="001F62B1"/>
    <w:rsid w:val="00203EBB"/>
    <w:rsid w:val="00207235"/>
    <w:rsid w:val="00212A2B"/>
    <w:rsid w:val="00214A99"/>
    <w:rsid w:val="00226E14"/>
    <w:rsid w:val="00232D03"/>
    <w:rsid w:val="002372D3"/>
    <w:rsid w:val="00241C08"/>
    <w:rsid w:val="00244360"/>
    <w:rsid w:val="002636CD"/>
    <w:rsid w:val="002830AE"/>
    <w:rsid w:val="00287683"/>
    <w:rsid w:val="0029163D"/>
    <w:rsid w:val="002918F5"/>
    <w:rsid w:val="002933BC"/>
    <w:rsid w:val="002A4AE7"/>
    <w:rsid w:val="002C0806"/>
    <w:rsid w:val="002C195C"/>
    <w:rsid w:val="002D38BD"/>
    <w:rsid w:val="002E57EC"/>
    <w:rsid w:val="002E58A5"/>
    <w:rsid w:val="002F15A7"/>
    <w:rsid w:val="002F34EB"/>
    <w:rsid w:val="002F67F0"/>
    <w:rsid w:val="00306CC1"/>
    <w:rsid w:val="00325C09"/>
    <w:rsid w:val="003311B6"/>
    <w:rsid w:val="003449D9"/>
    <w:rsid w:val="00355016"/>
    <w:rsid w:val="0036146F"/>
    <w:rsid w:val="0036246B"/>
    <w:rsid w:val="00372529"/>
    <w:rsid w:val="00373B82"/>
    <w:rsid w:val="00376707"/>
    <w:rsid w:val="00393272"/>
    <w:rsid w:val="003D58FB"/>
    <w:rsid w:val="003E3CF0"/>
    <w:rsid w:val="003E4DDE"/>
    <w:rsid w:val="003F7046"/>
    <w:rsid w:val="00407B64"/>
    <w:rsid w:val="00407F1C"/>
    <w:rsid w:val="0041017C"/>
    <w:rsid w:val="00417938"/>
    <w:rsid w:val="00421F1B"/>
    <w:rsid w:val="00427F9B"/>
    <w:rsid w:val="0043080D"/>
    <w:rsid w:val="00434BC9"/>
    <w:rsid w:val="00443A62"/>
    <w:rsid w:val="00445094"/>
    <w:rsid w:val="00447EDA"/>
    <w:rsid w:val="00451466"/>
    <w:rsid w:val="004706C0"/>
    <w:rsid w:val="004725E8"/>
    <w:rsid w:val="004747C0"/>
    <w:rsid w:val="004967D2"/>
    <w:rsid w:val="004A7D88"/>
    <w:rsid w:val="004B5FA8"/>
    <w:rsid w:val="004E01B0"/>
    <w:rsid w:val="004F2236"/>
    <w:rsid w:val="005048BB"/>
    <w:rsid w:val="0050519B"/>
    <w:rsid w:val="00506756"/>
    <w:rsid w:val="0051201C"/>
    <w:rsid w:val="00517DBA"/>
    <w:rsid w:val="00527091"/>
    <w:rsid w:val="00531A77"/>
    <w:rsid w:val="005553E7"/>
    <w:rsid w:val="005673F6"/>
    <w:rsid w:val="0059158F"/>
    <w:rsid w:val="00592B2C"/>
    <w:rsid w:val="005B0D74"/>
    <w:rsid w:val="005B3CE5"/>
    <w:rsid w:val="005C1C6A"/>
    <w:rsid w:val="005D66AD"/>
    <w:rsid w:val="005E0161"/>
    <w:rsid w:val="005E6795"/>
    <w:rsid w:val="005F12D3"/>
    <w:rsid w:val="005F442C"/>
    <w:rsid w:val="005F5121"/>
    <w:rsid w:val="005F601C"/>
    <w:rsid w:val="00600151"/>
    <w:rsid w:val="006020C1"/>
    <w:rsid w:val="006032CF"/>
    <w:rsid w:val="006102B6"/>
    <w:rsid w:val="00611487"/>
    <w:rsid w:val="006409E1"/>
    <w:rsid w:val="006430F1"/>
    <w:rsid w:val="00647BF9"/>
    <w:rsid w:val="00681931"/>
    <w:rsid w:val="0068213A"/>
    <w:rsid w:val="006842C7"/>
    <w:rsid w:val="006847D5"/>
    <w:rsid w:val="006A46BB"/>
    <w:rsid w:val="006A6123"/>
    <w:rsid w:val="006B00DB"/>
    <w:rsid w:val="006B6257"/>
    <w:rsid w:val="006B799D"/>
    <w:rsid w:val="006C271C"/>
    <w:rsid w:val="006C54FF"/>
    <w:rsid w:val="006E7AE2"/>
    <w:rsid w:val="0070595A"/>
    <w:rsid w:val="00716D84"/>
    <w:rsid w:val="00725C2D"/>
    <w:rsid w:val="007276B8"/>
    <w:rsid w:val="00734F4A"/>
    <w:rsid w:val="00741123"/>
    <w:rsid w:val="00744B84"/>
    <w:rsid w:val="00745889"/>
    <w:rsid w:val="0075183B"/>
    <w:rsid w:val="007530C7"/>
    <w:rsid w:val="007542B4"/>
    <w:rsid w:val="00754D51"/>
    <w:rsid w:val="00754EC9"/>
    <w:rsid w:val="0076006F"/>
    <w:rsid w:val="007635AA"/>
    <w:rsid w:val="007712D6"/>
    <w:rsid w:val="00777182"/>
    <w:rsid w:val="00787512"/>
    <w:rsid w:val="007909F1"/>
    <w:rsid w:val="007A0DA5"/>
    <w:rsid w:val="007A4240"/>
    <w:rsid w:val="007A42F0"/>
    <w:rsid w:val="007A51FF"/>
    <w:rsid w:val="007A58F0"/>
    <w:rsid w:val="007E08C5"/>
    <w:rsid w:val="007E3EFC"/>
    <w:rsid w:val="007E5EA6"/>
    <w:rsid w:val="007F5B16"/>
    <w:rsid w:val="00803713"/>
    <w:rsid w:val="00817FA9"/>
    <w:rsid w:val="00827ADF"/>
    <w:rsid w:val="0084164B"/>
    <w:rsid w:val="008516DA"/>
    <w:rsid w:val="008528A2"/>
    <w:rsid w:val="008540B9"/>
    <w:rsid w:val="008554E9"/>
    <w:rsid w:val="008620E1"/>
    <w:rsid w:val="008718AF"/>
    <w:rsid w:val="0089171E"/>
    <w:rsid w:val="00895E9F"/>
    <w:rsid w:val="008A1359"/>
    <w:rsid w:val="008A2311"/>
    <w:rsid w:val="008A5788"/>
    <w:rsid w:val="008B1185"/>
    <w:rsid w:val="008C2CAB"/>
    <w:rsid w:val="008D16CE"/>
    <w:rsid w:val="008E46A1"/>
    <w:rsid w:val="008F03A8"/>
    <w:rsid w:val="008F05D3"/>
    <w:rsid w:val="00900576"/>
    <w:rsid w:val="009104FE"/>
    <w:rsid w:val="009245CC"/>
    <w:rsid w:val="00927643"/>
    <w:rsid w:val="00936A96"/>
    <w:rsid w:val="00937E01"/>
    <w:rsid w:val="00937F16"/>
    <w:rsid w:val="00944F1E"/>
    <w:rsid w:val="0094525B"/>
    <w:rsid w:val="009610EC"/>
    <w:rsid w:val="00963793"/>
    <w:rsid w:val="00971E4B"/>
    <w:rsid w:val="00973471"/>
    <w:rsid w:val="00980124"/>
    <w:rsid w:val="00981DEC"/>
    <w:rsid w:val="00997352"/>
    <w:rsid w:val="009C7226"/>
    <w:rsid w:val="00A0768F"/>
    <w:rsid w:val="00A17747"/>
    <w:rsid w:val="00A17B57"/>
    <w:rsid w:val="00A30651"/>
    <w:rsid w:val="00A311A8"/>
    <w:rsid w:val="00A34FB2"/>
    <w:rsid w:val="00A40A8E"/>
    <w:rsid w:val="00A41B1E"/>
    <w:rsid w:val="00A426E6"/>
    <w:rsid w:val="00A62141"/>
    <w:rsid w:val="00A629D9"/>
    <w:rsid w:val="00A63B70"/>
    <w:rsid w:val="00A64896"/>
    <w:rsid w:val="00A64C84"/>
    <w:rsid w:val="00A66C7D"/>
    <w:rsid w:val="00A73E53"/>
    <w:rsid w:val="00A83B8E"/>
    <w:rsid w:val="00A95872"/>
    <w:rsid w:val="00AA2375"/>
    <w:rsid w:val="00AA28D3"/>
    <w:rsid w:val="00AB275C"/>
    <w:rsid w:val="00AC22E4"/>
    <w:rsid w:val="00AD3963"/>
    <w:rsid w:val="00AD6D0A"/>
    <w:rsid w:val="00AD79B2"/>
    <w:rsid w:val="00B069F7"/>
    <w:rsid w:val="00B0733A"/>
    <w:rsid w:val="00B14A74"/>
    <w:rsid w:val="00B16ACF"/>
    <w:rsid w:val="00B30AEA"/>
    <w:rsid w:val="00B55825"/>
    <w:rsid w:val="00B66A8C"/>
    <w:rsid w:val="00BA68ED"/>
    <w:rsid w:val="00BB0971"/>
    <w:rsid w:val="00BD244D"/>
    <w:rsid w:val="00BE4D60"/>
    <w:rsid w:val="00BE5823"/>
    <w:rsid w:val="00C00187"/>
    <w:rsid w:val="00C02E7B"/>
    <w:rsid w:val="00C0336B"/>
    <w:rsid w:val="00C045AF"/>
    <w:rsid w:val="00C05E07"/>
    <w:rsid w:val="00C40AA2"/>
    <w:rsid w:val="00C42365"/>
    <w:rsid w:val="00C522ED"/>
    <w:rsid w:val="00C5300E"/>
    <w:rsid w:val="00C61FF0"/>
    <w:rsid w:val="00C65718"/>
    <w:rsid w:val="00C741A5"/>
    <w:rsid w:val="00C76036"/>
    <w:rsid w:val="00C80244"/>
    <w:rsid w:val="00C810ED"/>
    <w:rsid w:val="00C85CC0"/>
    <w:rsid w:val="00C87F55"/>
    <w:rsid w:val="00C934DF"/>
    <w:rsid w:val="00C950B8"/>
    <w:rsid w:val="00CB4636"/>
    <w:rsid w:val="00CB5DEA"/>
    <w:rsid w:val="00CB7668"/>
    <w:rsid w:val="00CC0437"/>
    <w:rsid w:val="00CC589E"/>
    <w:rsid w:val="00CF5879"/>
    <w:rsid w:val="00D00876"/>
    <w:rsid w:val="00D169CE"/>
    <w:rsid w:val="00D47AAE"/>
    <w:rsid w:val="00D51824"/>
    <w:rsid w:val="00D55022"/>
    <w:rsid w:val="00DA233C"/>
    <w:rsid w:val="00DB0721"/>
    <w:rsid w:val="00DB3567"/>
    <w:rsid w:val="00DB4D3C"/>
    <w:rsid w:val="00DC17F6"/>
    <w:rsid w:val="00DC5E1B"/>
    <w:rsid w:val="00DD1FC5"/>
    <w:rsid w:val="00DD3F5B"/>
    <w:rsid w:val="00DE3783"/>
    <w:rsid w:val="00DE5CFB"/>
    <w:rsid w:val="00DF4BCF"/>
    <w:rsid w:val="00E005A2"/>
    <w:rsid w:val="00E11C6C"/>
    <w:rsid w:val="00E1690E"/>
    <w:rsid w:val="00E37688"/>
    <w:rsid w:val="00E46386"/>
    <w:rsid w:val="00E702F6"/>
    <w:rsid w:val="00E70840"/>
    <w:rsid w:val="00E7207B"/>
    <w:rsid w:val="00E72265"/>
    <w:rsid w:val="00E736D9"/>
    <w:rsid w:val="00E7411D"/>
    <w:rsid w:val="00E74C56"/>
    <w:rsid w:val="00E82EBC"/>
    <w:rsid w:val="00E900D6"/>
    <w:rsid w:val="00E91A91"/>
    <w:rsid w:val="00E977AF"/>
    <w:rsid w:val="00EB43DD"/>
    <w:rsid w:val="00EB4487"/>
    <w:rsid w:val="00EC0103"/>
    <w:rsid w:val="00EC660F"/>
    <w:rsid w:val="00ED7C27"/>
    <w:rsid w:val="00EF3AE7"/>
    <w:rsid w:val="00EF4CEB"/>
    <w:rsid w:val="00F064A4"/>
    <w:rsid w:val="00F22684"/>
    <w:rsid w:val="00F27A8E"/>
    <w:rsid w:val="00F3145F"/>
    <w:rsid w:val="00F3614F"/>
    <w:rsid w:val="00F429CF"/>
    <w:rsid w:val="00F47471"/>
    <w:rsid w:val="00F571D0"/>
    <w:rsid w:val="00F631B8"/>
    <w:rsid w:val="00F8477B"/>
    <w:rsid w:val="00F8700B"/>
    <w:rsid w:val="00F94D96"/>
    <w:rsid w:val="00F95CF9"/>
    <w:rsid w:val="00F96C37"/>
    <w:rsid w:val="00F96F70"/>
    <w:rsid w:val="00FA46F4"/>
    <w:rsid w:val="00FB4B2E"/>
    <w:rsid w:val="00FC07A0"/>
    <w:rsid w:val="00FC10C4"/>
    <w:rsid w:val="00FE0F6F"/>
    <w:rsid w:val="00FE2D59"/>
    <w:rsid w:val="00FE39BC"/>
    <w:rsid w:val="00FF04AF"/>
    <w:rsid w:val="00FF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972CFB"/>
  <w15:docId w15:val="{73B80DBD-47D5-43C0-A781-3C3DC02A1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212121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0"/>
    <w:lsdException w:name="List Bullet 3" w:uiPriority="0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6146F"/>
    <w:pPr>
      <w:spacing w:line="288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BodyText"/>
    <w:link w:val="Heading1Char"/>
    <w:qFormat/>
    <w:rsid w:val="00F94D96"/>
    <w:pPr>
      <w:keepNext/>
      <w:keepLines/>
      <w:spacing w:before="120" w:after="120" w:line="240" w:lineRule="auto"/>
      <w:outlineLvl w:val="0"/>
    </w:pPr>
    <w:rPr>
      <w:rFonts w:eastAsiaTheme="majorEastAsia" w:cstheme="majorBidi"/>
      <w:b/>
      <w:bCs/>
      <w:color w:val="203D58"/>
      <w:sz w:val="44"/>
      <w:szCs w:val="28"/>
    </w:rPr>
  </w:style>
  <w:style w:type="paragraph" w:styleId="Heading2">
    <w:name w:val="heading 2"/>
    <w:basedOn w:val="Heading1"/>
    <w:next w:val="BodyText"/>
    <w:link w:val="Heading2Char"/>
    <w:qFormat/>
    <w:rsid w:val="00B0733A"/>
    <w:pPr>
      <w:spacing w:before="200" w:after="0"/>
      <w:outlineLvl w:val="1"/>
    </w:pPr>
    <w:rPr>
      <w:bCs w:val="0"/>
      <w:color w:val="21212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semiHidden/>
    <w:qFormat/>
    <w:rsid w:val="004B5FA8"/>
    <w:pPr>
      <w:numPr>
        <w:ilvl w:val="2"/>
      </w:numPr>
      <w:ind w:left="851" w:hanging="851"/>
      <w:outlineLvl w:val="2"/>
    </w:pPr>
    <w:rPr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754D51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754D51"/>
    <w:pPr>
      <w:keepNext/>
      <w:keepLines/>
      <w:spacing w:before="20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85CC0"/>
    <w:pPr>
      <w:keepNext/>
      <w:keepLines/>
      <w:numPr>
        <w:ilvl w:val="5"/>
        <w:numId w:val="2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2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85CC0"/>
    <w:pPr>
      <w:keepNext/>
      <w:keepLines/>
      <w:numPr>
        <w:ilvl w:val="6"/>
        <w:numId w:val="2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5CC0"/>
    <w:pPr>
      <w:keepNext/>
      <w:keepLines/>
      <w:numPr>
        <w:ilvl w:val="7"/>
        <w:numId w:val="2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5CC0"/>
    <w:pPr>
      <w:keepNext/>
      <w:keepLines/>
      <w:numPr>
        <w:ilvl w:val="8"/>
        <w:numId w:val="2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94D96"/>
    <w:rPr>
      <w:rFonts w:ascii="Arial" w:eastAsiaTheme="majorEastAsia" w:hAnsi="Arial" w:cstheme="majorBidi"/>
      <w:b/>
      <w:bCs/>
      <w:color w:val="203D58"/>
      <w:sz w:val="44"/>
      <w:szCs w:val="28"/>
    </w:rPr>
  </w:style>
  <w:style w:type="paragraph" w:styleId="BodyText">
    <w:name w:val="Body Text"/>
    <w:basedOn w:val="Normal"/>
    <w:link w:val="BodyTextChar"/>
    <w:qFormat/>
    <w:rsid w:val="00937E01"/>
    <w:pPr>
      <w:spacing w:before="120" w:after="120"/>
      <w:ind w:right="175"/>
    </w:pPr>
  </w:style>
  <w:style w:type="character" w:customStyle="1" w:styleId="BodyTextChar">
    <w:name w:val="Body Text Char"/>
    <w:basedOn w:val="DefaultParagraphFont"/>
    <w:link w:val="BodyText"/>
    <w:rsid w:val="00937E01"/>
    <w:rPr>
      <w:rFonts w:ascii="Arial" w:hAnsi="Arial"/>
      <w:sz w:val="24"/>
    </w:rPr>
  </w:style>
  <w:style w:type="character" w:customStyle="1" w:styleId="Heading2Char">
    <w:name w:val="Heading 2 Char"/>
    <w:basedOn w:val="DefaultParagraphFont"/>
    <w:link w:val="Heading2"/>
    <w:rsid w:val="00B0733A"/>
    <w:rPr>
      <w:rFonts w:ascii="Arial" w:eastAsiaTheme="majorEastAsia" w:hAnsi="Arial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00DB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00DB"/>
    <w:rPr>
      <w:rFonts w:ascii="Arial" w:eastAsiaTheme="majorEastAsia" w:hAnsi="Arial" w:cstheme="majorBidi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00DB"/>
    <w:rPr>
      <w:rFonts w:ascii="Arial" w:eastAsiaTheme="majorEastAsia" w:hAnsi="Arial" w:cstheme="majorBidi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00DB"/>
    <w:rPr>
      <w:rFonts w:asciiTheme="majorHAnsi" w:eastAsiaTheme="majorEastAsia" w:hAnsiTheme="majorHAnsi" w:cstheme="majorBidi"/>
      <w:i/>
      <w:iCs/>
      <w:color w:val="00121C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00D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00D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00D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24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37E01"/>
    <w:pPr>
      <w:spacing w:before="120" w:after="120" w:line="240" w:lineRule="auto"/>
      <w:ind w:right="312"/>
      <w:contextualSpacing/>
    </w:pPr>
    <w:rPr>
      <w:rFonts w:eastAsiaTheme="majorEastAsia" w:cstheme="majorBidi"/>
      <w:b/>
      <w:color w:val="012639"/>
      <w:spacing w:val="5"/>
      <w:kern w:val="28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937E01"/>
    <w:rPr>
      <w:rFonts w:ascii="Arial" w:eastAsiaTheme="majorEastAsia" w:hAnsi="Arial" w:cstheme="majorBidi"/>
      <w:b/>
      <w:color w:val="012639"/>
      <w:spacing w:val="5"/>
      <w:kern w:val="28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271C"/>
    <w:pPr>
      <w:numPr>
        <w:ilvl w:val="1"/>
      </w:numPr>
      <w:pBdr>
        <w:top w:val="single" w:sz="4" w:space="7" w:color="007CBA"/>
      </w:pBdr>
      <w:spacing w:after="0"/>
      <w:ind w:right="4109"/>
    </w:pPr>
    <w:rPr>
      <w:rFonts w:eastAsiaTheme="majorEastAsia" w:cstheme="majorBidi"/>
      <w:b/>
      <w:iCs/>
      <w:color w:val="007CBA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C271C"/>
    <w:rPr>
      <w:rFonts w:ascii="Arial" w:eastAsiaTheme="majorEastAsia" w:hAnsi="Arial" w:cstheme="majorBidi"/>
      <w:b/>
      <w:iCs/>
      <w:color w:val="007CBA"/>
      <w:sz w:val="32"/>
      <w:szCs w:val="24"/>
    </w:rPr>
  </w:style>
  <w:style w:type="paragraph" w:customStyle="1" w:styleId="BodyHighlight">
    <w:name w:val="Body Highlight"/>
    <w:basedOn w:val="BodyText"/>
    <w:qFormat/>
    <w:rsid w:val="0084164B"/>
    <w:rPr>
      <w:b/>
    </w:rPr>
  </w:style>
  <w:style w:type="paragraph" w:styleId="ListBullet">
    <w:name w:val="List Bullet"/>
    <w:basedOn w:val="BodyText"/>
    <w:qFormat/>
    <w:rsid w:val="00143CC8"/>
    <w:pPr>
      <w:numPr>
        <w:numId w:val="11"/>
      </w:numPr>
      <w:spacing w:before="80" w:after="80" w:line="240" w:lineRule="atLeast"/>
      <w:ind w:left="397"/>
    </w:pPr>
    <w:rPr>
      <w:rFonts w:eastAsia="Times New Roman" w:cs="Times New Roman"/>
      <w:lang w:eastAsia="en-AU"/>
    </w:rPr>
  </w:style>
  <w:style w:type="paragraph" w:styleId="ListBullet2">
    <w:name w:val="List Bullet 2"/>
    <w:basedOn w:val="ListBullet"/>
    <w:rsid w:val="00C02E7B"/>
    <w:pPr>
      <w:numPr>
        <w:ilvl w:val="1"/>
      </w:numPr>
      <w:ind w:left="794"/>
    </w:pPr>
  </w:style>
  <w:style w:type="paragraph" w:styleId="ListBullet3">
    <w:name w:val="List Bullet 3"/>
    <w:basedOn w:val="ListBullet2"/>
    <w:rsid w:val="00C02E7B"/>
    <w:pPr>
      <w:numPr>
        <w:ilvl w:val="2"/>
      </w:numPr>
      <w:ind w:left="1191"/>
    </w:pPr>
  </w:style>
  <w:style w:type="paragraph" w:styleId="ListBullet4">
    <w:name w:val="List Bullet 4"/>
    <w:basedOn w:val="Normal"/>
    <w:semiHidden/>
    <w:rsid w:val="00A629D9"/>
    <w:pPr>
      <w:numPr>
        <w:ilvl w:val="3"/>
        <w:numId w:val="11"/>
      </w:numPr>
      <w:spacing w:after="0" w:line="240" w:lineRule="auto"/>
    </w:pPr>
    <w:rPr>
      <w:rFonts w:eastAsia="Times New Roman" w:cs="Times New Roman"/>
      <w:color w:val="auto"/>
      <w:sz w:val="20"/>
      <w:szCs w:val="24"/>
      <w:lang w:eastAsia="en-AU"/>
    </w:rPr>
  </w:style>
  <w:style w:type="paragraph" w:styleId="ListBullet5">
    <w:name w:val="List Bullet 5"/>
    <w:basedOn w:val="Normal"/>
    <w:semiHidden/>
    <w:rsid w:val="00A629D9"/>
    <w:pPr>
      <w:numPr>
        <w:ilvl w:val="4"/>
        <w:numId w:val="11"/>
      </w:numPr>
      <w:spacing w:after="0" w:line="240" w:lineRule="auto"/>
    </w:pPr>
    <w:rPr>
      <w:rFonts w:eastAsia="Times New Roman" w:cs="Times New Roman"/>
      <w:color w:val="auto"/>
      <w:sz w:val="20"/>
      <w:szCs w:val="24"/>
      <w:lang w:eastAsia="en-AU"/>
    </w:rPr>
  </w:style>
  <w:style w:type="paragraph" w:styleId="ListNumber">
    <w:name w:val="List Number"/>
    <w:basedOn w:val="BodyText"/>
    <w:link w:val="ListNumberChar"/>
    <w:qFormat/>
    <w:rsid w:val="00DE5CFB"/>
    <w:pPr>
      <w:numPr>
        <w:numId w:val="21"/>
      </w:numPr>
      <w:spacing w:before="80" w:after="80" w:line="240" w:lineRule="atLeast"/>
    </w:pPr>
    <w:rPr>
      <w:rFonts w:eastAsia="Times New Roman" w:cs="Times New Roman"/>
      <w:lang w:eastAsia="en-AU"/>
    </w:rPr>
  </w:style>
  <w:style w:type="character" w:customStyle="1" w:styleId="ListNumberChar">
    <w:name w:val="List Number Char"/>
    <w:basedOn w:val="DefaultParagraphFont"/>
    <w:link w:val="ListNumber"/>
    <w:rsid w:val="00DE5CFB"/>
    <w:rPr>
      <w:rFonts w:ascii="AC Bliss" w:eastAsia="Times New Roman" w:hAnsi="AC Bliss" w:cs="Times New Roman"/>
      <w:sz w:val="20"/>
      <w:lang w:eastAsia="en-AU"/>
    </w:rPr>
  </w:style>
  <w:style w:type="paragraph" w:styleId="ListNumber2">
    <w:name w:val="List Number 2"/>
    <w:basedOn w:val="ListNumber"/>
    <w:rsid w:val="00DE5CFB"/>
    <w:pPr>
      <w:numPr>
        <w:ilvl w:val="1"/>
      </w:numPr>
    </w:pPr>
  </w:style>
  <w:style w:type="paragraph" w:styleId="ListNumber3">
    <w:name w:val="List Number 3"/>
    <w:basedOn w:val="ListNumber2"/>
    <w:rsid w:val="00C02E7B"/>
    <w:pPr>
      <w:numPr>
        <w:ilvl w:val="2"/>
      </w:numPr>
    </w:pPr>
  </w:style>
  <w:style w:type="paragraph" w:styleId="ListNumber4">
    <w:name w:val="List Number 4"/>
    <w:basedOn w:val="ListNumber3"/>
    <w:semiHidden/>
    <w:rsid w:val="00A629D9"/>
    <w:pPr>
      <w:numPr>
        <w:ilvl w:val="3"/>
      </w:numPr>
    </w:pPr>
  </w:style>
  <w:style w:type="paragraph" w:styleId="ListNumber5">
    <w:name w:val="List Number 5"/>
    <w:basedOn w:val="ListNumber4"/>
    <w:semiHidden/>
    <w:rsid w:val="00A629D9"/>
    <w:pPr>
      <w:numPr>
        <w:ilvl w:val="4"/>
      </w:numPr>
    </w:pPr>
  </w:style>
  <w:style w:type="paragraph" w:customStyle="1" w:styleId="HeadingShore">
    <w:name w:val="Heading Shore"/>
    <w:basedOn w:val="Heading1"/>
    <w:next w:val="BodyText"/>
    <w:qFormat/>
    <w:rsid w:val="00754D51"/>
    <w:rPr>
      <w:color w:val="1594CA"/>
    </w:rPr>
  </w:style>
  <w:style w:type="paragraph" w:styleId="Header">
    <w:name w:val="header"/>
    <w:basedOn w:val="Normal"/>
    <w:link w:val="HeaderChar"/>
    <w:uiPriority w:val="99"/>
    <w:unhideWhenUsed/>
    <w:rsid w:val="00C85C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CC0"/>
    <w:rPr>
      <w:rFonts w:ascii="Arial" w:hAnsi="Arial"/>
      <w:color w:val="212121"/>
    </w:rPr>
  </w:style>
  <w:style w:type="paragraph" w:styleId="Footer">
    <w:name w:val="footer"/>
    <w:basedOn w:val="Normal"/>
    <w:link w:val="FooterChar"/>
    <w:uiPriority w:val="99"/>
    <w:unhideWhenUsed/>
    <w:rsid w:val="000A5DB8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0A5DB8"/>
    <w:rPr>
      <w:rFonts w:ascii="Arial" w:hAnsi="Arial"/>
      <w:color w:val="212121"/>
      <w:sz w:val="20"/>
    </w:rPr>
  </w:style>
  <w:style w:type="paragraph" w:styleId="FootnoteText">
    <w:name w:val="footnote text"/>
    <w:basedOn w:val="Normal"/>
    <w:link w:val="FootnoteTextChar"/>
    <w:rsid w:val="000A7727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rsid w:val="000A7727"/>
    <w:rPr>
      <w:rFonts w:ascii="Arial" w:hAnsi="Arial"/>
      <w:sz w:val="18"/>
      <w:szCs w:val="20"/>
    </w:rPr>
  </w:style>
  <w:style w:type="paragraph" w:customStyle="1" w:styleId="CalloutBullet">
    <w:name w:val="Callout Bullet"/>
    <w:basedOn w:val="CalloutText"/>
    <w:qFormat/>
    <w:rsid w:val="00F94D96"/>
    <w:pPr>
      <w:numPr>
        <w:numId w:val="24"/>
      </w:numPr>
      <w:ind w:left="397" w:hanging="397"/>
    </w:pPr>
  </w:style>
  <w:style w:type="paragraph" w:customStyle="1" w:styleId="CalloutText">
    <w:name w:val="Callout Text"/>
    <w:basedOn w:val="Normal"/>
    <w:qFormat/>
    <w:rsid w:val="00F94D96"/>
    <w:pPr>
      <w:spacing w:before="120" w:after="120"/>
      <w:ind w:right="284"/>
    </w:pPr>
    <w:rPr>
      <w:color w:val="FFFFFF"/>
      <w:sz w:val="20"/>
    </w:rPr>
  </w:style>
  <w:style w:type="table" w:styleId="TableGrid">
    <w:name w:val="Table Grid"/>
    <w:basedOn w:val="TableNormal"/>
    <w:uiPriority w:val="39"/>
    <w:rsid w:val="00443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imple">
    <w:name w:val="Simple"/>
    <w:basedOn w:val="TableNormal"/>
    <w:uiPriority w:val="99"/>
    <w:rsid w:val="000503F3"/>
    <w:pPr>
      <w:keepNext/>
      <w:keepLines/>
      <w:spacing w:before="60" w:after="60" w:line="240" w:lineRule="auto"/>
    </w:pPr>
    <w:rPr>
      <w:rFonts w:ascii="Arial" w:hAnsi="Arial"/>
    </w:rPr>
    <w:tblPr>
      <w:tblStyleRowBandSize w:val="1"/>
      <w:tblBorders>
        <w:insideH w:val="dotted" w:sz="4" w:space="0" w:color="auto"/>
        <w:insideV w:val="dotted" w:sz="4" w:space="0" w:color="auto"/>
      </w:tblBorders>
    </w:tblPr>
    <w:tcPr>
      <w:vAlign w:val="center"/>
    </w:tcPr>
    <w:tblStylePr w:type="firstRow">
      <w:rPr>
        <w:b/>
        <w:color w:val="008AC4"/>
      </w:rPr>
      <w:tblPr/>
      <w:tcPr>
        <w:tcBorders>
          <w:bottom w:val="single" w:sz="4" w:space="0" w:color="auto"/>
        </w:tcBorders>
      </w:tcPr>
    </w:tblStylePr>
    <w:tblStylePr w:type="lastRow">
      <w:pPr>
        <w:jc w:val="left"/>
      </w:pPr>
      <w:rPr>
        <w:b/>
        <w:color w:val="212121"/>
      </w:rPr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rPr>
        <w:b/>
        <w:color w:val="008AC4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EAEAEA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E977AF"/>
    <w:pPr>
      <w:spacing w:after="200" w:line="240" w:lineRule="auto"/>
    </w:pPr>
    <w:rPr>
      <w:b/>
      <w:bCs/>
      <w:color w:val="1594CA"/>
      <w:sz w:val="16"/>
      <w:szCs w:val="18"/>
    </w:rPr>
  </w:style>
  <w:style w:type="character" w:styleId="Hyperlink">
    <w:name w:val="Hyperlink"/>
    <w:basedOn w:val="DefaultParagraphFont"/>
    <w:uiPriority w:val="99"/>
    <w:unhideWhenUsed/>
    <w:rsid w:val="002F15A7"/>
    <w:rPr>
      <w:color w:val="007CBA" w:themeColor="hyperlink"/>
      <w:u w:val="single"/>
    </w:rPr>
  </w:style>
  <w:style w:type="paragraph" w:customStyle="1" w:styleId="TableBullet">
    <w:name w:val="Table Bullet"/>
    <w:basedOn w:val="ListBullet"/>
    <w:qFormat/>
    <w:rsid w:val="00EC0103"/>
    <w:pPr>
      <w:tabs>
        <w:tab w:val="clear" w:pos="964"/>
      </w:tabs>
      <w:spacing w:line="240" w:lineRule="auto"/>
      <w:ind w:left="284" w:hanging="284"/>
    </w:pPr>
  </w:style>
  <w:style w:type="paragraph" w:customStyle="1" w:styleId="TableNumber">
    <w:name w:val="Table Number"/>
    <w:basedOn w:val="ListNumber"/>
    <w:qFormat/>
    <w:rsid w:val="00EC0103"/>
    <w:pPr>
      <w:tabs>
        <w:tab w:val="clear" w:pos="964"/>
      </w:tabs>
      <w:spacing w:line="240" w:lineRule="auto"/>
      <w:ind w:left="284" w:hanging="284"/>
    </w:pPr>
  </w:style>
  <w:style w:type="paragraph" w:customStyle="1" w:styleId="HeadingPohutkwaLeaf">
    <w:name w:val="Heading Pohutkwa Leaf"/>
    <w:basedOn w:val="Heading1"/>
    <w:next w:val="BodyText"/>
    <w:qFormat/>
    <w:rsid w:val="00754D51"/>
    <w:rPr>
      <w:color w:val="76A240"/>
    </w:rPr>
  </w:style>
  <w:style w:type="paragraph" w:customStyle="1" w:styleId="HeadingPohutkwaFlower">
    <w:name w:val="Heading Pohutkwa Flower"/>
    <w:basedOn w:val="Heading1"/>
    <w:next w:val="BodyText"/>
    <w:qFormat/>
    <w:rsid w:val="00754D51"/>
    <w:rPr>
      <w:color w:val="EE2D27"/>
    </w:rPr>
  </w:style>
  <w:style w:type="paragraph" w:customStyle="1" w:styleId="CalloutHeading">
    <w:name w:val="Callout Heading"/>
    <w:basedOn w:val="Normal"/>
    <w:qFormat/>
    <w:rsid w:val="00E91A91"/>
    <w:pPr>
      <w:spacing w:before="120" w:after="120"/>
    </w:pPr>
    <w:rPr>
      <w:b/>
      <w:color w:val="FFFFFF"/>
      <w:sz w:val="28"/>
    </w:rPr>
  </w:style>
  <w:style w:type="paragraph" w:styleId="Quote">
    <w:name w:val="Quote"/>
    <w:basedOn w:val="Normal"/>
    <w:link w:val="QuoteChar"/>
    <w:rsid w:val="00A73E53"/>
    <w:pPr>
      <w:pBdr>
        <w:top w:val="dotted" w:sz="4" w:space="10" w:color="auto"/>
        <w:bottom w:val="dotted" w:sz="4" w:space="10" w:color="auto"/>
      </w:pBdr>
      <w:autoSpaceDE w:val="0"/>
      <w:autoSpaceDN w:val="0"/>
      <w:adjustRightInd w:val="0"/>
      <w:spacing w:before="360" w:after="240" w:line="240" w:lineRule="auto"/>
    </w:pPr>
    <w:rPr>
      <w:rFonts w:eastAsia="SimSun" w:cs="Arial"/>
      <w:color w:val="auto"/>
      <w:sz w:val="26"/>
      <w:szCs w:val="26"/>
      <w:lang w:val="en-US" w:eastAsia="zh-CN"/>
    </w:rPr>
  </w:style>
  <w:style w:type="character" w:customStyle="1" w:styleId="QuoteChar">
    <w:name w:val="Quote Char"/>
    <w:basedOn w:val="DefaultParagraphFont"/>
    <w:link w:val="Quote"/>
    <w:rsid w:val="00A73E53"/>
    <w:rPr>
      <w:rFonts w:ascii="Arial" w:eastAsia="SimSun" w:hAnsi="Arial" w:cs="Arial"/>
      <w:color w:val="auto"/>
      <w:sz w:val="26"/>
      <w:szCs w:val="26"/>
      <w:lang w:val="en-US" w:eastAsia="zh-CN"/>
    </w:rPr>
  </w:style>
  <w:style w:type="paragraph" w:customStyle="1" w:styleId="ImageCaption">
    <w:name w:val="Image Caption"/>
    <w:basedOn w:val="Normal"/>
    <w:next w:val="BodyText"/>
    <w:qFormat/>
    <w:rsid w:val="00CB4636"/>
    <w:pPr>
      <w:pBdr>
        <w:bottom w:val="single" w:sz="4" w:space="4" w:color="auto"/>
      </w:pBdr>
      <w:spacing w:before="120" w:after="360"/>
    </w:pPr>
    <w:rPr>
      <w:sz w:val="16"/>
    </w:rPr>
  </w:style>
  <w:style w:type="table" w:customStyle="1" w:styleId="Tier2">
    <w:name w:val="Tier 2"/>
    <w:basedOn w:val="TableNormal"/>
    <w:uiPriority w:val="99"/>
    <w:rsid w:val="00151736"/>
    <w:pPr>
      <w:spacing w:after="0" w:line="240" w:lineRule="auto"/>
      <w:jc w:val="center"/>
    </w:pPr>
    <w:rPr>
      <w:rFonts w:ascii="Arial" w:hAnsi="Arial"/>
      <w:sz w:val="20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blStylePr w:type="firstRow">
      <w:rPr>
        <w:b/>
        <w:color w:val="FFFFFF" w:themeColor="background1"/>
      </w:rPr>
      <w:tblPr/>
      <w:tcPr>
        <w:shd w:val="clear" w:color="auto" w:fill="1594CA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pPr>
        <w:jc w:val="left"/>
      </w:p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HeadingSky">
    <w:name w:val="Heading Sky"/>
    <w:basedOn w:val="Heading1"/>
    <w:next w:val="BodyText"/>
    <w:qFormat/>
    <w:rsid w:val="00754D51"/>
    <w:rPr>
      <w:color w:val="86C6C6"/>
    </w:rPr>
  </w:style>
  <w:style w:type="paragraph" w:customStyle="1" w:styleId="HeadingSunrise">
    <w:name w:val="Heading Sunrise"/>
    <w:basedOn w:val="Heading1"/>
    <w:next w:val="BodyText"/>
    <w:qFormat/>
    <w:rsid w:val="00754D51"/>
    <w:rPr>
      <w:color w:val="F19120"/>
    </w:rPr>
  </w:style>
  <w:style w:type="paragraph" w:customStyle="1" w:styleId="LozengeText">
    <w:name w:val="Lozenge Text"/>
    <w:basedOn w:val="Normal"/>
    <w:rsid w:val="00F47471"/>
    <w:pPr>
      <w:spacing w:after="0"/>
      <w:jc w:val="center"/>
    </w:pPr>
    <w:rPr>
      <w:color w:val="FFFFFF"/>
      <w:sz w:val="20"/>
    </w:rPr>
  </w:style>
  <w:style w:type="table" w:customStyle="1" w:styleId="PlainTable31">
    <w:name w:val="Plain Table 31"/>
    <w:basedOn w:val="TableNormal"/>
    <w:uiPriority w:val="43"/>
    <w:rsid w:val="000F37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8620E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rsid w:val="008620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Papakura.Library@aucklandcouncil.govt.nz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CityWide\Permanent\C&amp;PA\Branded%20templates\October2018\Newsletter%20Template%20-%20Light%20Blue.dotm" TargetMode="External"/></Relationships>
</file>

<file path=word/theme/theme1.xml><?xml version="1.0" encoding="utf-8"?>
<a:theme xmlns:a="http://schemas.openxmlformats.org/drawingml/2006/main" name="Office Theme">
  <a:themeElements>
    <a:clrScheme name="Auckland Counci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12639"/>
      </a:accent1>
      <a:accent2>
        <a:srgbClr val="799900"/>
      </a:accent2>
      <a:accent3>
        <a:srgbClr val="E2231A"/>
      </a:accent3>
      <a:accent4>
        <a:srgbClr val="007CBA"/>
      </a:accent4>
      <a:accent5>
        <a:srgbClr val="F19120"/>
      </a:accent5>
      <a:accent6>
        <a:srgbClr val="86C6C6"/>
      </a:accent6>
      <a:hlink>
        <a:srgbClr val="007CB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203D58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omms forms and templates" ma:contentTypeID="0x0101007764669C90302143A46FDF0D64C3DD84010600334A4B202739554CAEB3C7973D8890BB" ma:contentTypeVersion="12" ma:contentTypeDescription="" ma:contentTypeScope="" ma:versionID="2f7d7701560541cd6f4d80b4e9adcb72">
  <xsd:schema xmlns:xsd="http://www.w3.org/2001/XMLSchema" xmlns:xs="http://www.w3.org/2001/XMLSchema" xmlns:p="http://schemas.microsoft.com/office/2006/metadata/properties" xmlns:ns2="1c596b0b-d7d8-4e42-8065-5624c03ba8ca" xmlns:ns3="a5922666-4887-4408-9720-8d7f56ac3693" targetNamespace="http://schemas.microsoft.com/office/2006/metadata/properties" ma:root="true" ma:fieldsID="4da035da1281461b5729d721506f0483" ns2:_="" ns3:_="">
    <xsd:import namespace="1c596b0b-d7d8-4e42-8065-5624c03ba8ca"/>
    <xsd:import namespace="a5922666-4887-4408-9720-8d7f56ac3693"/>
    <xsd:element name="properties">
      <xsd:complexType>
        <xsd:sequence>
          <xsd:element name="documentManagement">
            <xsd:complexType>
              <xsd:all>
                <xsd:element ref="ns2:mccDescription" minOccurs="0"/>
                <xsd:element ref="ns2:mccPageKeywords" minOccurs="0"/>
                <xsd:element ref="ns2:CouncilDepartment" minOccurs="0"/>
                <xsd:element ref="ns2:PrimaryTopic"/>
                <xsd:element ref="ns2:Tertiary_x0020_Topic" minOccurs="0"/>
                <xsd:element ref="ns3:Comms_x0020_topic" minOccurs="0"/>
                <xsd:element ref="ns2:mccPriorityLev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96b0b-d7d8-4e42-8065-5624c03ba8ca" elementFormDefault="qualified">
    <xsd:import namespace="http://schemas.microsoft.com/office/2006/documentManagement/types"/>
    <xsd:import namespace="http://schemas.microsoft.com/office/infopath/2007/PartnerControls"/>
    <xsd:element name="mccDescription" ma:index="2" nillable="true" ma:displayName="Description" ma:internalName="mccDescription" ma:readOnly="false">
      <xsd:simpleType>
        <xsd:restriction base="dms:Note">
          <xsd:maxLength value="255"/>
        </xsd:restriction>
      </xsd:simpleType>
    </xsd:element>
    <xsd:element name="mccPageKeywords" ma:index="3" nillable="true" ma:displayName="Keywords" ma:internalName="mccPageKeywords" ma:readOnly="false">
      <xsd:simpleType>
        <xsd:restriction base="dms:Note">
          <xsd:maxLength value="255"/>
        </xsd:restriction>
      </xsd:simpleType>
    </xsd:element>
    <xsd:element name="CouncilDepartment" ma:index="4" nillable="true" ma:displayName="Council Department" ma:list="{8aaf772f-5641-4368-8062-0e0bfdd73f1b}" ma:internalName="CouncilDepartment" ma:readOnly="false" ma:showField="Title" ma:web="1c596b0b-d7d8-4e42-8065-5624c03ba8ca">
      <xsd:simpleType>
        <xsd:restriction base="dms:Lookup"/>
      </xsd:simpleType>
    </xsd:element>
    <xsd:element name="PrimaryTopic" ma:index="5" ma:displayName="Primary Topic" ma:list="{41f0407e-88c3-4856-aef9-5ab20ee64877}" ma:internalName="PrimaryTopic" ma:showField="Title" ma:web="1c596b0b-d7d8-4e42-8065-5624c03ba8ca">
      <xsd:simpleType>
        <xsd:restriction base="dms:Lookup"/>
      </xsd:simpleType>
    </xsd:element>
    <xsd:element name="Tertiary_x0020_Topic" ma:index="7" nillable="true" ma:displayName="Tertiary Topic" ma:list="{d1234972-b304-46c6-bc29-fe3e60d9e878}" ma:internalName="Tertiary_x0020_Topic" ma:showField="Title" ma:web="1c596b0b-d7d8-4e42-8065-5624c03ba8ca">
      <xsd:simpleType>
        <xsd:restriction base="dms:Lookup"/>
      </xsd:simpleType>
    </xsd:element>
    <xsd:element name="mccPriorityLevel" ma:index="11" nillable="true" ma:displayName="Priority Level" ma:default="C" ma:format="Dropdown" ma:hidden="true" ma:internalName="mccPriorityLevel" ma:readOnly="false">
      <xsd:simpleType>
        <xsd:restriction base="dms:Choice">
          <xsd:enumeration value="A"/>
          <xsd:enumeration value="B"/>
          <xsd:enumeration value="C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922666-4887-4408-9720-8d7f56ac3693" elementFormDefault="qualified">
    <xsd:import namespace="http://schemas.microsoft.com/office/2006/documentManagement/types"/>
    <xsd:import namespace="http://schemas.microsoft.com/office/infopath/2007/PartnerControls"/>
    <xsd:element name="Comms_x0020_topic" ma:index="8" nillable="true" ma:displayName="Communications topic" ma:list="{62d854b8-0a1e-49a2-8236-31f1e4ffeef7}" ma:internalName="Comms_x0020_topic" ma:readOnly="false" ma:showField="Title" ma:web="a5922666-4887-4408-9720-8d7f56ac3693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 ma:readOnly="tru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rtiary_x0020_Topic xmlns="1c596b0b-d7d8-4e42-8065-5624c03ba8ca" xsi:nil="true"/>
    <PrimaryTopic xmlns="1c596b0b-d7d8-4e42-8065-5624c03ba8ca">12</PrimaryTopic>
    <mccDescription xmlns="1c596b0b-d7d8-4e42-8065-5624c03ba8ca">Newsletter Template</mccDescription>
    <mccPageKeywords xmlns="1c596b0b-d7d8-4e42-8065-5624c03ba8ca">Newsletter Template</mccPageKeywords>
    <CouncilDepartment xmlns="1c596b0b-d7d8-4e42-8065-5624c03ba8ca" xsi:nil="true"/>
    <Comms_x0020_topic xmlns="a5922666-4887-4408-9720-8d7f56ac3693">9</Comms_x0020_topic>
    <mccPriorityLevel xmlns="1c596b0b-d7d8-4e42-8065-5624c03ba8ca">C</mccPriorityLevel>
  </documentManagement>
</p:properties>
</file>

<file path=customXml/itemProps1.xml><?xml version="1.0" encoding="utf-8"?>
<ds:datastoreItem xmlns:ds="http://schemas.openxmlformats.org/officeDocument/2006/customXml" ds:itemID="{990C478B-6053-48E9-B8F3-5FD7B1DBD4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596b0b-d7d8-4e42-8065-5624c03ba8ca"/>
    <ds:schemaRef ds:uri="a5922666-4887-4408-9720-8d7f56ac36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5F5AD0-4805-4A03-82A7-EFAA156B04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1BDA26-6C29-40DC-9E2C-944C354C5D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B3FDD6-73E7-4B2D-BAB7-99DAE13B8BD9}">
  <ds:schemaRefs>
    <ds:schemaRef ds:uri="http://schemas.microsoft.com/office/2006/metadata/properties"/>
    <ds:schemaRef ds:uri="http://schemas.microsoft.com/office/infopath/2007/PartnerControls"/>
    <ds:schemaRef ds:uri="1c596b0b-d7d8-4e42-8065-5624c03ba8ca"/>
    <ds:schemaRef ds:uri="a5922666-4887-4408-9720-8d7f56ac369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U:\CityWide\Permanent\C&amp;PA\Branded templates\October2018\Newsletter Template - Light Blue.dotm</Template>
  <TotalTime>1</TotalTime>
  <Pages>2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RRR Art Competition</vt:lpstr>
    </vt:vector>
  </TitlesOfParts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RRR Art Competition</dc:title>
  <dc:subject>Reuse Recycle Repurpose Art Competition &amp; Exhibition</dc:subject>
  <dc:creator>Adeliana Chanson</dc:creator>
  <cp:keywords>Auckland Council</cp:keywords>
  <cp:lastModifiedBy>Peta Lindstrom</cp:lastModifiedBy>
  <cp:revision>2</cp:revision>
  <cp:lastPrinted>2014-06-18T02:26:00Z</cp:lastPrinted>
  <dcterms:created xsi:type="dcterms:W3CDTF">2021-07-02T01:36:00Z</dcterms:created>
  <dcterms:modified xsi:type="dcterms:W3CDTF">2021-07-02T01:36:00Z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0x0101007764669C90302143A46FDF0D64C3DD84010600334A4B202739554CAEB3C7973D8890BB</vt:lpwstr>
  </property>
  <property fmtid="{D5CDD505-2E9C-101B-9397-08002B2CF9AE}" pid="3" name="Date">
    <vt:lpwstr/>
  </property>
  <property fmtid="{D5CDD505-2E9C-101B-9397-08002B2CF9AE}" pid="4" name="Issue">
    <vt:lpwstr/>
  </property>
</Properties>
</file>